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98451" w14:textId="36286630" w:rsidR="009C2E13" w:rsidRDefault="0026603B" w:rsidP="00382F83">
      <w:r>
        <w:rPr>
          <w:noProof/>
        </w:rPr>
        <w:drawing>
          <wp:anchor distT="0" distB="0" distL="114300" distR="114300" simplePos="0" relativeHeight="251679744" behindDoc="0" locked="0" layoutInCell="1" allowOverlap="1" wp14:anchorId="0823D47D" wp14:editId="2F2602FC">
            <wp:simplePos x="0" y="0"/>
            <wp:positionH relativeFrom="page">
              <wp:posOffset>3321050</wp:posOffset>
            </wp:positionH>
            <wp:positionV relativeFrom="paragraph">
              <wp:posOffset>40479</wp:posOffset>
            </wp:positionV>
            <wp:extent cx="1080000" cy="1080000"/>
            <wp:effectExtent l="0" t="0" r="6350" b="635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2E13">
        <w:t>Libeller le chèque à l’ordre de :</w:t>
      </w:r>
    </w:p>
    <w:p w14:paraId="6975F0D0" w14:textId="77777777" w:rsidR="009C2E13" w:rsidRPr="009B58D2" w:rsidRDefault="009C2E13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  <w:rPr>
          <w:b/>
        </w:rPr>
      </w:pPr>
      <w:r w:rsidRPr="009B58D2">
        <w:rPr>
          <w:b/>
        </w:rPr>
        <w:t>SPELC VERSAILLES</w:t>
      </w:r>
    </w:p>
    <w:p w14:paraId="6CA45026" w14:textId="77777777" w:rsidR="009C2E13" w:rsidRDefault="009C2E13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</w:pPr>
      <w:r>
        <w:t>l’adresser à </w:t>
      </w:r>
      <w:r w:rsidRPr="004A760D">
        <w:rPr>
          <w:b/>
          <w:bCs/>
        </w:rPr>
        <w:t>:</w:t>
      </w:r>
      <w:r w:rsidR="00AC5982" w:rsidRPr="004A760D">
        <w:rPr>
          <w:b/>
          <w:bCs/>
        </w:rPr>
        <w:t xml:space="preserve"> </w:t>
      </w:r>
      <w:r w:rsidR="008F2C19">
        <w:rPr>
          <w:b/>
          <w:bCs/>
        </w:rPr>
        <w:t>D</w:t>
      </w:r>
      <w:r w:rsidR="00AC5982" w:rsidRPr="00AC5982">
        <w:rPr>
          <w:b/>
        </w:rPr>
        <w:t xml:space="preserve">. </w:t>
      </w:r>
      <w:r w:rsidR="008F2C19">
        <w:rPr>
          <w:b/>
        </w:rPr>
        <w:t>MARTIN</w:t>
      </w:r>
    </w:p>
    <w:p w14:paraId="76A3B3EB" w14:textId="77777777" w:rsidR="009C2E13" w:rsidRDefault="00757D67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</w:pPr>
      <w:r>
        <w:t>2</w:t>
      </w:r>
      <w:r w:rsidR="009C2E13">
        <w:t xml:space="preserve">, </w:t>
      </w:r>
      <w:r w:rsidR="008F2C19">
        <w:t>avenue Paul Cézanne</w:t>
      </w:r>
    </w:p>
    <w:p w14:paraId="013A30CA" w14:textId="77777777" w:rsidR="009C2E13" w:rsidRDefault="008F2C19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</w:pPr>
      <w:r>
        <w:t>789</w:t>
      </w:r>
      <w:r w:rsidR="004A760D">
        <w:t>9</w:t>
      </w:r>
      <w:r>
        <w:t>0</w:t>
      </w:r>
      <w:r w:rsidR="009C2E13">
        <w:t xml:space="preserve"> </w:t>
      </w:r>
      <w:r>
        <w:t>ÉLANCOURT</w:t>
      </w:r>
    </w:p>
    <w:p w14:paraId="306E76F2" w14:textId="77777777" w:rsidR="003304A1" w:rsidRDefault="003304A1" w:rsidP="004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ind w:right="344"/>
        <w:jc w:val="center"/>
      </w:pPr>
      <w:hyperlink r:id="rId9" w:history="1">
        <w:r w:rsidRPr="000F7371">
          <w:rPr>
            <w:rStyle w:val="Lienhypertexte"/>
          </w:rPr>
          <w:t>d.martin@spelc.fr</w:t>
        </w:r>
      </w:hyperlink>
      <w:r>
        <w:t xml:space="preserve"> </w:t>
      </w:r>
    </w:p>
    <w:p w14:paraId="6A7BCA90" w14:textId="77777777" w:rsidR="00F3654A" w:rsidRPr="00F3654A" w:rsidRDefault="003D2B34" w:rsidP="00F3654A">
      <w:pPr>
        <w:ind w:left="284" w:right="-1"/>
        <w:rPr>
          <w:bCs/>
        </w:rPr>
      </w:pPr>
      <w:r>
        <w:rPr>
          <w:b/>
        </w:rPr>
        <w:br w:type="column"/>
      </w:r>
    </w:p>
    <w:p w14:paraId="18D5F949" w14:textId="6BA66BA0" w:rsidR="003D2B34" w:rsidRDefault="003D2B34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  <w:rPr>
          <w:b/>
        </w:rPr>
      </w:pPr>
      <w:r>
        <w:rPr>
          <w:b/>
        </w:rPr>
        <w:t>SPELC VERSAILLES</w:t>
      </w:r>
    </w:p>
    <w:p w14:paraId="63C91C8D" w14:textId="77777777" w:rsidR="00417F7D" w:rsidRDefault="002B709E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  <w:rPr>
          <w:b/>
        </w:rPr>
      </w:pPr>
      <w:r>
        <w:rPr>
          <w:b/>
        </w:rPr>
        <w:t>S</w:t>
      </w:r>
      <w:r w:rsidR="00AA2FD0">
        <w:rPr>
          <w:b/>
        </w:rPr>
        <w:t>.</w:t>
      </w:r>
      <w:r>
        <w:rPr>
          <w:b/>
        </w:rPr>
        <w:t xml:space="preserve"> CATUOGNO</w:t>
      </w:r>
      <w:r w:rsidR="00AA2FD0">
        <w:rPr>
          <w:b/>
        </w:rPr>
        <w:t>-PROVENDIER</w:t>
      </w:r>
    </w:p>
    <w:p w14:paraId="4F766247" w14:textId="349902F6" w:rsidR="009C2E13" w:rsidRDefault="00707A82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</w:pPr>
      <w:r>
        <w:t>T</w:t>
      </w:r>
      <w:r w:rsidR="009C2E13">
        <w:t xml:space="preserve">el : 06 </w:t>
      </w:r>
      <w:r w:rsidR="002B709E">
        <w:t xml:space="preserve">72 72 </w:t>
      </w:r>
      <w:r w:rsidR="009C2E13">
        <w:t>1</w:t>
      </w:r>
      <w:r w:rsidR="002B709E">
        <w:t>4 82</w:t>
      </w:r>
    </w:p>
    <w:p w14:paraId="0BA510F8" w14:textId="77777777" w:rsidR="009C2E13" w:rsidRPr="003304A1" w:rsidRDefault="003304A1" w:rsidP="00F365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-1"/>
        <w:jc w:val="center"/>
      </w:pPr>
      <w:hyperlink r:id="rId10" w:history="1">
        <w:r w:rsidRPr="000F7371">
          <w:rPr>
            <w:rStyle w:val="Lienhypertexte"/>
          </w:rPr>
          <w:t>s.provendier@spelc.fr</w:t>
        </w:r>
      </w:hyperlink>
      <w:r>
        <w:rPr>
          <w:color w:val="0000FF"/>
        </w:rPr>
        <w:t xml:space="preserve"> </w:t>
      </w:r>
    </w:p>
    <w:p w14:paraId="56889F08" w14:textId="77777777" w:rsidR="009C2E13" w:rsidRDefault="009C2E13" w:rsidP="00F3654A">
      <w:pPr>
        <w:spacing w:before="240"/>
        <w:ind w:left="284"/>
      </w:pPr>
    </w:p>
    <w:p w14:paraId="5249E4CD" w14:textId="77777777" w:rsidR="003D2B34" w:rsidRDefault="003D2B34" w:rsidP="003F465E">
      <w:pPr>
        <w:spacing w:before="600"/>
        <w:ind w:left="284" w:right="-1"/>
        <w:sectPr w:rsidR="003D2B34" w:rsidSect="0056011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1135" w:right="560" w:bottom="1418" w:left="709" w:header="709" w:footer="709" w:gutter="0"/>
          <w:cols w:num="2" w:space="2287"/>
          <w:docGrid w:linePitch="326"/>
        </w:sectPr>
      </w:pPr>
    </w:p>
    <w:p w14:paraId="77DB5FB7" w14:textId="77777777" w:rsidR="003F465E" w:rsidRDefault="003F465E" w:rsidP="004F0A1D">
      <w:pPr>
        <w:spacing w:before="120" w:after="360"/>
        <w:jc w:val="center"/>
        <w:rPr>
          <w:b/>
          <w:sz w:val="40"/>
        </w:rPr>
      </w:pPr>
      <w:r>
        <w:rPr>
          <w:b/>
          <w:sz w:val="40"/>
        </w:rPr>
        <w:t>BULLETIN D’ADHÉSION</w:t>
      </w:r>
    </w:p>
    <w:p w14:paraId="1B4643A4" w14:textId="28E2F5E8" w:rsidR="00A66AB9" w:rsidRPr="00ED0B1E" w:rsidRDefault="00251755" w:rsidP="005926B3">
      <w:pPr>
        <w:tabs>
          <w:tab w:val="left" w:pos="4820"/>
        </w:tabs>
        <w:rPr>
          <w:b/>
          <w:bCs/>
          <w:color w:val="0070C0"/>
        </w:rPr>
      </w:pPr>
      <w:r w:rsidRPr="00752CC3">
        <w:rPr>
          <w:b/>
          <w:bCs/>
        </w:rPr>
        <w:t>Nom :</w:t>
      </w:r>
      <w:r w:rsidR="00387208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382058138"/>
          <w:lock w:val="sdtLocked"/>
          <w:placeholder>
            <w:docPart w:val="A10705B02E44460B8B0D3D80DBD2D278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  <w:r w:rsidRPr="00ED0B1E">
        <w:rPr>
          <w:b/>
          <w:bCs/>
          <w:color w:val="0070C0"/>
        </w:rPr>
        <w:tab/>
      </w:r>
      <w:r w:rsidRPr="00752CC3">
        <w:rPr>
          <w:b/>
          <w:bCs/>
        </w:rPr>
        <w:t>Prénom :</w:t>
      </w:r>
      <w:r w:rsidR="00387208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63825631"/>
          <w:lock w:val="sdtLocked"/>
          <w:placeholder>
            <w:docPart w:val="190AC92FC74B47C299A374FCBB8D730D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6C164AE1" w14:textId="26008A38" w:rsidR="00251755" w:rsidRPr="00ED0B1E" w:rsidRDefault="00251755" w:rsidP="00251755">
      <w:pPr>
        <w:tabs>
          <w:tab w:val="left" w:pos="4820"/>
        </w:tabs>
        <w:spacing w:before="120"/>
        <w:rPr>
          <w:b/>
          <w:bCs/>
          <w:color w:val="0070C0"/>
        </w:rPr>
      </w:pPr>
      <w:r w:rsidRPr="00752CC3">
        <w:rPr>
          <w:b/>
          <w:bCs/>
        </w:rPr>
        <w:t>Date de naissance</w:t>
      </w:r>
      <w:r w:rsidR="005926B3" w:rsidRPr="00752CC3">
        <w:rPr>
          <w:b/>
          <w:bCs/>
        </w:rPr>
        <w:t> :</w:t>
      </w:r>
      <w:r w:rsidR="00547EBE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558741401"/>
          <w:lock w:val="sdtLocked"/>
          <w:placeholder>
            <w:docPart w:val="580A019B8E6542D4B04B0B378CAB7BBC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une date.</w:t>
          </w:r>
        </w:sdtContent>
      </w:sdt>
      <w:r w:rsidRPr="00ED0B1E">
        <w:rPr>
          <w:b/>
          <w:bCs/>
          <w:color w:val="0070C0"/>
        </w:rPr>
        <w:tab/>
      </w:r>
      <w:r w:rsidR="005926B3" w:rsidRPr="00752CC3">
        <w:rPr>
          <w:b/>
          <w:bCs/>
        </w:rPr>
        <w:t>Téléphone :</w:t>
      </w:r>
      <w:r w:rsidR="00547EBE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907654385"/>
          <w:lock w:val="sdtLocked"/>
          <w:placeholder>
            <w:docPart w:val="8CA3C622F6724767A938DDDC68E3DD40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40FEED14" w14:textId="7DC33E03" w:rsidR="005926B3" w:rsidRPr="00ED0B1E" w:rsidRDefault="005926B3" w:rsidP="00251755">
      <w:pPr>
        <w:tabs>
          <w:tab w:val="left" w:pos="4820"/>
        </w:tabs>
        <w:spacing w:before="120"/>
        <w:rPr>
          <w:b/>
          <w:bCs/>
          <w:color w:val="0070C0"/>
        </w:rPr>
      </w:pPr>
      <w:r w:rsidRPr="00752CC3">
        <w:rPr>
          <w:b/>
          <w:bCs/>
        </w:rPr>
        <w:t>Adresse personnelle :</w:t>
      </w:r>
      <w:r w:rsidR="00547EBE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647164892"/>
          <w:lock w:val="sdtLocked"/>
          <w:placeholder>
            <w:docPart w:val="18606B8A0A104F68AB0E7AB364EDEAD5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7636FCAA" w14:textId="12E226C9" w:rsidR="005926B3" w:rsidRPr="00ED0B1E" w:rsidRDefault="005926B3" w:rsidP="00251755">
      <w:pPr>
        <w:tabs>
          <w:tab w:val="left" w:pos="4820"/>
        </w:tabs>
        <w:spacing w:before="120"/>
        <w:rPr>
          <w:b/>
          <w:bCs/>
          <w:color w:val="0070C0"/>
        </w:rPr>
      </w:pPr>
      <w:r w:rsidRPr="00752CC3">
        <w:rPr>
          <w:b/>
          <w:bCs/>
        </w:rPr>
        <w:t>E-mail (pour infos rapides) :</w:t>
      </w:r>
      <w:r w:rsidR="0041582A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82556778"/>
          <w:lock w:val="sdtLocked"/>
          <w:placeholder>
            <w:docPart w:val="8B19DA8D5FBC42189BDB27B73592C8E4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51505F69" w14:textId="17F29692" w:rsidR="00120EA6" w:rsidRPr="00ED0B1E" w:rsidRDefault="001773B1" w:rsidP="005968B7">
      <w:pPr>
        <w:spacing w:before="120"/>
        <w:rPr>
          <w:b/>
          <w:bCs/>
          <w:color w:val="0070C0"/>
        </w:rPr>
      </w:pPr>
      <w:r>
        <w:rPr>
          <w:b/>
          <w:bCs/>
        </w:rPr>
        <w:t>Nom et a</w:t>
      </w:r>
      <w:r w:rsidR="005968B7" w:rsidRPr="00752CC3">
        <w:rPr>
          <w:b/>
          <w:bCs/>
        </w:rPr>
        <w:t>dresse établissement :</w:t>
      </w:r>
      <w:r w:rsidR="005968B7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676916126"/>
          <w:lock w:val="sdtLocked"/>
          <w:placeholder>
            <w:docPart w:val="B137D9245DA142BEB115E893631923AC"/>
          </w:placeholder>
          <w:showingPlcHdr/>
          <w:text w:multiLine="1"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5968B7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51266893" w14:textId="4661357E" w:rsidR="005926B3" w:rsidRPr="00752CC3" w:rsidRDefault="005968B7" w:rsidP="005968B7">
      <w:pPr>
        <w:spacing w:before="120"/>
        <w:rPr>
          <w:b/>
          <w:bCs/>
        </w:rPr>
      </w:pPr>
      <w:r w:rsidRPr="00752CC3">
        <w:rPr>
          <w:b/>
          <w:bCs/>
        </w:rPr>
        <w:t>Vous êtes :</w:t>
      </w:r>
    </w:p>
    <w:p w14:paraId="1082A35A" w14:textId="1292B876" w:rsidR="005968B7" w:rsidRPr="00ED0B1E" w:rsidRDefault="005968B7" w:rsidP="00041764">
      <w:pPr>
        <w:tabs>
          <w:tab w:val="left" w:pos="2835"/>
          <w:tab w:val="left" w:pos="5103"/>
          <w:tab w:val="left" w:pos="6379"/>
        </w:tabs>
        <w:spacing w:before="120"/>
        <w:ind w:left="284"/>
        <w:rPr>
          <w:b/>
          <w:bCs/>
          <w:color w:val="0070C0"/>
        </w:rPr>
      </w:pPr>
      <w:r w:rsidRPr="00752CC3">
        <w:rPr>
          <w:b/>
          <w:bCs/>
          <w:highlight w:val="yellow"/>
        </w:rPr>
        <w:t>Salarié OGEC :</w:t>
      </w:r>
      <w:r w:rsidR="001E20BC" w:rsidRPr="00ED0B1E">
        <w:rPr>
          <w:b/>
          <w:bCs/>
          <w:color w:val="0070C0"/>
        </w:rPr>
        <w:tab/>
      </w:r>
      <w:r w:rsidR="001E20BC" w:rsidRPr="00752CC3">
        <w:rPr>
          <w:b/>
          <w:bCs/>
        </w:rPr>
        <w:t>Oui</w:t>
      </w:r>
      <w:r w:rsidR="001E20BC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97125357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1E20BC" w:rsidRPr="00ED0B1E">
        <w:rPr>
          <w:b/>
          <w:bCs/>
          <w:color w:val="0070C0"/>
        </w:rPr>
        <w:t xml:space="preserve"> </w:t>
      </w:r>
      <w:r w:rsidR="001E20BC" w:rsidRPr="00ED0B1E">
        <w:rPr>
          <w:b/>
          <w:bCs/>
          <w:color w:val="0070C0"/>
        </w:rPr>
        <w:tab/>
      </w:r>
      <w:r w:rsidR="001E20BC" w:rsidRPr="00752CC3">
        <w:rPr>
          <w:b/>
          <w:bCs/>
        </w:rPr>
        <w:t>Non</w:t>
      </w:r>
      <w:r w:rsidR="001E20BC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934404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041764">
        <w:rPr>
          <w:b/>
          <w:bCs/>
          <w:color w:val="0070C0"/>
        </w:rPr>
        <w:t xml:space="preserve"> </w:t>
      </w:r>
      <w:r w:rsidR="00041764">
        <w:rPr>
          <w:b/>
          <w:bCs/>
          <w:color w:val="0070C0"/>
        </w:rPr>
        <w:tab/>
      </w:r>
      <w:r w:rsidR="00041764" w:rsidRPr="00041764">
        <w:rPr>
          <w:b/>
          <w:bCs/>
        </w:rPr>
        <w:t>Quotité :</w:t>
      </w:r>
      <w:r w:rsidR="00041764" w:rsidRPr="00041764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588834771"/>
          <w:lock w:val="sdtLocked"/>
          <w:placeholder>
            <w:docPart w:val="E502F4D11DAC4FDB9659DD7AD58A3D2A"/>
          </w:placeholder>
          <w:showingPlcHdr/>
          <w:comboBox>
            <w:listItem w:value="Choisissez un élément."/>
            <w:listItem w:displayText="Temps Complet" w:value="Temps Complet"/>
            <w:listItem w:displayText="3/4 Temps" w:value="3/4 Temps"/>
            <w:listItem w:displayText="1/2 Temps" w:value="1/2 Temps"/>
          </w:comboBox>
        </w:sdtPr>
        <w:sdtContent>
          <w:r w:rsidR="00041764" w:rsidRPr="00041764">
            <w:rPr>
              <w:rStyle w:val="Textedelespacerserv"/>
              <w:color w:val="0070C0"/>
            </w:rPr>
            <w:t>Choisissez un élément.</w:t>
          </w:r>
        </w:sdtContent>
      </w:sdt>
    </w:p>
    <w:p w14:paraId="2F52E3FC" w14:textId="5DFC0438" w:rsidR="005968B7" w:rsidRPr="00ED0B1E" w:rsidRDefault="005968B7" w:rsidP="00A77B49">
      <w:pPr>
        <w:tabs>
          <w:tab w:val="left" w:pos="1134"/>
          <w:tab w:val="left" w:pos="5670"/>
        </w:tabs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Fonction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273638366"/>
          <w:lock w:val="sdtLocked"/>
          <w:placeholder>
            <w:docPart w:val="A8012D37DA294B8BA716B520BD710769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71043A" w:rsidRPr="00ED0B1E">
            <w:rPr>
              <w:rStyle w:val="Textedelespacerserv"/>
              <w:color w:val="0070C0"/>
            </w:rPr>
            <w:t>Cliquez ici pour entrer du texte.</w:t>
          </w:r>
        </w:sdtContent>
      </w:sdt>
      <w:r w:rsidR="00BE3884" w:rsidRPr="00ED0B1E">
        <w:rPr>
          <w:b/>
          <w:bCs/>
          <w:color w:val="0070C0"/>
        </w:rPr>
        <w:tab/>
      </w:r>
      <w:r w:rsidR="0071043A" w:rsidRPr="00752CC3">
        <w:rPr>
          <w:b/>
          <w:bCs/>
        </w:rPr>
        <w:t xml:space="preserve"> St</w:t>
      </w:r>
      <w:r w:rsidR="00752CC3" w:rsidRPr="00752CC3">
        <w:rPr>
          <w:b/>
          <w:bCs/>
        </w:rPr>
        <w:t>r</w:t>
      </w:r>
      <w:r w:rsidR="0071043A" w:rsidRPr="00752CC3">
        <w:rPr>
          <w:b/>
          <w:bCs/>
        </w:rPr>
        <w:t>ate :</w:t>
      </w:r>
      <w:r w:rsidR="0071043A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612793622"/>
          <w:lock w:val="sdtLocked"/>
          <w:placeholder>
            <w:docPart w:val="E207281CC11B4435940A52257AEECC59"/>
          </w:placeholder>
          <w:showingPlcHdr/>
          <w:dropDownList>
            <w:listItem w:value="Choisissez un élément."/>
            <w:listItem w:displayText="I" w:value="I"/>
            <w:listItem w:displayText="II" w:value="II"/>
            <w:listItem w:displayText="III" w:value="III"/>
            <w:listItem w:displayText="IV" w:value="IV"/>
          </w:dropDownList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71043A" w:rsidRPr="00ED0B1E">
            <w:rPr>
              <w:rStyle w:val="Textedelespacerserv"/>
              <w:color w:val="0070C0"/>
            </w:rPr>
            <w:t>Choisissez un élément.</w:t>
          </w:r>
        </w:sdtContent>
      </w:sdt>
    </w:p>
    <w:p w14:paraId="5F23B7B0" w14:textId="7B7649C9" w:rsidR="005968B7" w:rsidRPr="00ED0B1E" w:rsidRDefault="0071043A" w:rsidP="00A77B49">
      <w:pPr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Ancienneté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029634439"/>
          <w:lock w:val="sdtLocked"/>
          <w:placeholder>
            <w:docPart w:val="24ECD8C5B67546E8BAAAAA3EE7DED983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649E8C9E" w14:textId="71316E59" w:rsidR="005968B7" w:rsidRPr="00ED0B1E" w:rsidRDefault="0071043A" w:rsidP="006F0C2F">
      <w:pPr>
        <w:tabs>
          <w:tab w:val="left" w:pos="2835"/>
          <w:tab w:val="left" w:pos="5103"/>
          <w:tab w:val="left" w:pos="6379"/>
        </w:tabs>
        <w:spacing w:before="120"/>
        <w:ind w:left="284"/>
        <w:rPr>
          <w:b/>
          <w:bCs/>
          <w:color w:val="0070C0"/>
        </w:rPr>
      </w:pPr>
      <w:r w:rsidRPr="00752CC3">
        <w:rPr>
          <w:b/>
          <w:bCs/>
          <w:highlight w:val="yellow"/>
        </w:rPr>
        <w:t>Enseignant :</w:t>
      </w:r>
      <w:r w:rsidRPr="00ED0B1E">
        <w:rPr>
          <w:b/>
          <w:bCs/>
          <w:color w:val="0070C0"/>
        </w:rPr>
        <w:tab/>
      </w:r>
      <w:r w:rsidRPr="00752CC3">
        <w:rPr>
          <w:b/>
          <w:bCs/>
        </w:rPr>
        <w:t>1</w:t>
      </w:r>
      <w:r w:rsidRPr="00752CC3">
        <w:rPr>
          <w:b/>
          <w:bCs/>
          <w:vertAlign w:val="superscript"/>
        </w:rPr>
        <w:t>er</w:t>
      </w:r>
      <w:r w:rsidRPr="00752CC3">
        <w:rPr>
          <w:b/>
          <w:bCs/>
        </w:rPr>
        <w:t xml:space="preserve"> Degré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40954984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Pr="00ED0B1E">
        <w:rPr>
          <w:b/>
          <w:bCs/>
          <w:color w:val="0070C0"/>
        </w:rPr>
        <w:tab/>
      </w:r>
      <w:r w:rsidRPr="00752CC3">
        <w:rPr>
          <w:b/>
          <w:bCs/>
        </w:rPr>
        <w:t>2</w:t>
      </w:r>
      <w:r w:rsidRPr="00752CC3">
        <w:rPr>
          <w:b/>
          <w:bCs/>
          <w:vertAlign w:val="superscript"/>
        </w:rPr>
        <w:t>d</w:t>
      </w:r>
      <w:r w:rsidRPr="00752CC3">
        <w:rPr>
          <w:b/>
          <w:bCs/>
        </w:rPr>
        <w:t xml:space="preserve"> Degré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53572920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6F0C2F">
        <w:rPr>
          <w:b/>
          <w:bCs/>
          <w:color w:val="0070C0"/>
        </w:rPr>
        <w:t xml:space="preserve"> </w:t>
      </w:r>
      <w:r w:rsidR="006F0C2F">
        <w:rPr>
          <w:b/>
          <w:bCs/>
          <w:color w:val="0070C0"/>
        </w:rPr>
        <w:tab/>
      </w:r>
      <w:r w:rsidR="006F0C2F" w:rsidRPr="00041764">
        <w:rPr>
          <w:b/>
          <w:bCs/>
        </w:rPr>
        <w:t>Quotité :</w:t>
      </w:r>
      <w:r w:rsidR="006F0C2F" w:rsidRPr="00041764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05667457"/>
          <w:placeholder>
            <w:docPart w:val="92D3364CAB31416E9138F1D8E8253C1E"/>
          </w:placeholder>
          <w:showingPlcHdr/>
          <w:comboBox>
            <w:listItem w:value="Choisissez un élément."/>
            <w:listItem w:displayText="Temps Complet" w:value="Temps Complet"/>
            <w:listItem w:displayText="Temps Partiel" w:value="Temps Partiel"/>
            <w:listItem w:displayText="Disponibilité" w:value="Disponibilité"/>
          </w:comboBox>
        </w:sdtPr>
        <w:sdtContent>
          <w:r w:rsidR="006F0C2F" w:rsidRPr="00041764">
            <w:rPr>
              <w:rStyle w:val="Textedelespacerserv"/>
              <w:color w:val="0070C0"/>
            </w:rPr>
            <w:t>Choisissez un élément.</w:t>
          </w:r>
        </w:sdtContent>
      </w:sdt>
    </w:p>
    <w:p w14:paraId="72459E02" w14:textId="688C8FC0" w:rsidR="0071043A" w:rsidRPr="00ED0B1E" w:rsidRDefault="00BE3884" w:rsidP="00E90A12">
      <w:pPr>
        <w:tabs>
          <w:tab w:val="left" w:pos="4820"/>
          <w:tab w:val="left" w:pos="6804"/>
        </w:tabs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Grade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070156830"/>
          <w:lock w:val="sdtLocked"/>
          <w:placeholder>
            <w:docPart w:val="47ABD38E3C2F46D7A6309934B5D44648"/>
          </w:placeholder>
          <w:showingPlcHdr/>
          <w:comboBox>
            <w:listItem w:value="Choisissez un élément."/>
            <w:listItem w:displayText="Agrégé CN" w:value="Agrégé CN"/>
            <w:listItem w:displayText="Agrégé HC" w:value="Agrégé HC"/>
            <w:listItem w:displayText="Agrégé CEX" w:value="Agrégé CEX"/>
            <w:listItem w:displayText="Professeur Ecoles CN" w:value="Professeur Ecoles CN"/>
            <w:listItem w:displayText="Professeur Ecoles HC" w:value="Professeur Ecoles HC"/>
            <w:listItem w:displayText="Professeur Ecoles CEX" w:value="Professeur Ecoles CEX"/>
            <w:listItem w:displayText="Certifié CN" w:value="Certifié CN"/>
            <w:listItem w:displayText="Certifié HC" w:value="Certifié HC"/>
            <w:listItem w:displayText="Certifié CEX" w:value="Certifié CEX"/>
            <w:listItem w:displayText="PEPS CN" w:value="PEPS CN"/>
            <w:listItem w:displayText="PEPS HC" w:value="PEPS HC"/>
            <w:listItem w:displayText="PEPS CEX" w:value="PEPS CEX"/>
            <w:listItem w:displayText="PLP CN" w:value="PLP CN"/>
            <w:listItem w:displayText="PLP HC" w:value="PLP HC"/>
            <w:listItem w:displayText="PLP CEX" w:value="PLP CEX"/>
            <w:listItem w:displayText="PEGC CN" w:value="PEGC CN"/>
            <w:listItem w:displayText="PEGC HC" w:value="PEGC HC"/>
            <w:listItem w:displayText="PEGC CEX" w:value="PEGC CEX"/>
            <w:listItem w:displayText="MA 1" w:value="MA 1"/>
            <w:listItem w:displayText="MA 2" w:value="MA 2"/>
          </w:comboBox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sdtContent>
      </w:sdt>
      <w:r w:rsidRPr="00ED0B1E">
        <w:rPr>
          <w:b/>
          <w:bCs/>
          <w:color w:val="0070C0"/>
        </w:rPr>
        <w:tab/>
      </w:r>
      <w:r w:rsidR="00346624" w:rsidRPr="00752CC3">
        <w:rPr>
          <w:b/>
          <w:bCs/>
        </w:rPr>
        <w:t>Échelon :</w:t>
      </w:r>
      <w:r w:rsidR="00346624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41483592"/>
          <w:lock w:val="sdtLocked"/>
          <w:placeholder>
            <w:docPart w:val="45E383CFF3874E4482DDEB48A00FD541"/>
          </w:placeholder>
          <w:showingPlcHdr/>
          <w:comboBox>
            <w:listItem w:value="Choisissez un élément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A1" w:value="A1"/>
            <w:listItem w:displayText="A2" w:value="A2"/>
            <w:listItem w:displayText="A3" w:value="A3"/>
            <w:listItem w:displayText="B2" w:value="B2"/>
            <w:listItem w:displayText="B3" w:value="B3"/>
          </w:comboBox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346624" w:rsidRPr="00ED0B1E">
            <w:rPr>
              <w:rStyle w:val="Textedelespacerserv"/>
              <w:color w:val="0070C0"/>
            </w:rPr>
            <w:t>Choisissez un élément.</w:t>
          </w:r>
        </w:sdtContent>
      </w:sdt>
      <w:r w:rsidR="00A77B49" w:rsidRPr="00ED0B1E">
        <w:rPr>
          <w:b/>
          <w:bCs/>
          <w:color w:val="0070C0"/>
        </w:rPr>
        <w:tab/>
      </w:r>
      <w:r w:rsidR="00CB6FA3" w:rsidRPr="00752CC3">
        <w:rPr>
          <w:b/>
          <w:bCs/>
        </w:rPr>
        <w:t>Discipline :</w:t>
      </w:r>
      <w:r w:rsidR="00CB6FA3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502238802"/>
          <w:lock w:val="sdtLocked"/>
          <w:placeholder>
            <w:docPart w:val="D789C38EFCEB474082CCC183C9D8CC27"/>
          </w:placeholder>
          <w:showingPlcHdr/>
          <w:text w:multiLine="1"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="00CB6FA3"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p w14:paraId="39884114" w14:textId="34DFC794" w:rsidR="00FE06F6" w:rsidRPr="00ED0B1E" w:rsidRDefault="00FE06F6" w:rsidP="00212D61">
      <w:pPr>
        <w:tabs>
          <w:tab w:val="left" w:pos="3686"/>
        </w:tabs>
        <w:spacing w:before="120"/>
        <w:ind w:left="567"/>
        <w:rPr>
          <w:b/>
          <w:bCs/>
          <w:color w:val="0070C0"/>
        </w:rPr>
      </w:pPr>
      <w:r w:rsidRPr="00752CC3">
        <w:rPr>
          <w:b/>
          <w:bCs/>
        </w:rPr>
        <w:t>Date du dernier changement d’échelon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535710333"/>
          <w:lock w:val="sdtLocked"/>
          <w:placeholder>
            <w:docPart w:val="499414AE9AEB42C9B348200D2CD909C1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une date.</w:t>
          </w:r>
        </w:sdtContent>
      </w:sdt>
    </w:p>
    <w:p w14:paraId="6A2DB3ED" w14:textId="5D1E55E8" w:rsidR="005968B7" w:rsidRPr="00ED0B1E" w:rsidRDefault="0047541B" w:rsidP="00B40D95">
      <w:pPr>
        <w:tabs>
          <w:tab w:val="left" w:pos="2835"/>
          <w:tab w:val="left" w:pos="5103"/>
        </w:tabs>
        <w:spacing w:before="120"/>
        <w:ind w:left="284"/>
        <w:rPr>
          <w:b/>
          <w:bCs/>
          <w:color w:val="0070C0"/>
        </w:rPr>
      </w:pPr>
      <w:r w:rsidRPr="00752CC3">
        <w:rPr>
          <w:b/>
          <w:bCs/>
          <w:highlight w:val="yellow"/>
        </w:rPr>
        <w:t>Retraité :</w:t>
      </w:r>
      <w:r w:rsidRPr="00ED0B1E">
        <w:rPr>
          <w:b/>
          <w:bCs/>
          <w:color w:val="0070C0"/>
        </w:rPr>
        <w:t xml:space="preserve"> </w:t>
      </w:r>
      <w:r w:rsidR="001E20BC" w:rsidRPr="00ED0B1E">
        <w:rPr>
          <w:b/>
          <w:bCs/>
          <w:color w:val="0070C0"/>
        </w:rPr>
        <w:tab/>
      </w:r>
      <w:r w:rsidRPr="00D3749E">
        <w:rPr>
          <w:b/>
          <w:bCs/>
        </w:rPr>
        <w:t>O</w:t>
      </w:r>
      <w:r w:rsidR="001E20BC" w:rsidRPr="00D3749E">
        <w:rPr>
          <w:b/>
          <w:bCs/>
        </w:rPr>
        <w:t>ui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65703649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 w:rsidR="001E20BC" w:rsidRPr="00ED0B1E">
        <w:rPr>
          <w:b/>
          <w:bCs/>
          <w:color w:val="0070C0"/>
        </w:rPr>
        <w:tab/>
      </w:r>
      <w:r w:rsidR="001E20BC" w:rsidRPr="00D3749E">
        <w:rPr>
          <w:b/>
          <w:bCs/>
        </w:rPr>
        <w:t>Non</w:t>
      </w:r>
      <w:r w:rsidR="001E20BC"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8257162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E20BC" w:rsidRPr="00ED0B1E"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</w:p>
    <w:p w14:paraId="531000A1" w14:textId="7074BD86" w:rsidR="0047541B" w:rsidRPr="00ED0B1E" w:rsidRDefault="0047541B" w:rsidP="00485A72">
      <w:pPr>
        <w:spacing w:before="120" w:after="240"/>
        <w:ind w:left="284"/>
        <w:rPr>
          <w:b/>
          <w:bCs/>
          <w:color w:val="0070C0"/>
        </w:rPr>
      </w:pPr>
      <w:r w:rsidRPr="006F0C2F">
        <w:rPr>
          <w:b/>
          <w:bCs/>
        </w:rPr>
        <w:t>Nom du dernier établissement :</w:t>
      </w:r>
      <w:r w:rsidRPr="00ED0B1E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413775351"/>
          <w:lock w:val="sdtLocked"/>
          <w:placeholder>
            <w:docPart w:val="22B01694B4B940ACAEBEDCCCD69F62C1"/>
          </w:placeholder>
          <w:showingPlcHdr/>
          <w:text/>
        </w:sdtPr>
        <w:sdtContent>
          <w:r w:rsidR="003766C7"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sdtContent>
      </w:sdt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1418"/>
        <w:gridCol w:w="1559"/>
        <w:gridCol w:w="1843"/>
        <w:gridCol w:w="1559"/>
        <w:gridCol w:w="1701"/>
      </w:tblGrid>
      <w:tr w:rsidR="00485A72" w14:paraId="236D6429" w14:textId="77777777" w:rsidTr="00485A72">
        <w:trPr>
          <w:jc w:val="center"/>
        </w:trPr>
        <w:tc>
          <w:tcPr>
            <w:tcW w:w="1838" w:type="dxa"/>
            <w:vAlign w:val="center"/>
          </w:tcPr>
          <w:p w14:paraId="37BF4264" w14:textId="77777777" w:rsidR="00485A72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Cs/>
                <w:szCs w:val="28"/>
              </w:rPr>
            </w:pPr>
            <w:bookmarkStart w:id="0" w:name="_Hlk201153506"/>
            <w:r w:rsidRPr="00580419">
              <w:rPr>
                <w:b/>
                <w:bCs/>
                <w:sz w:val="20"/>
              </w:rPr>
              <w:t>Salaire</w:t>
            </w:r>
            <w:r>
              <w:rPr>
                <w:b/>
                <w:bCs/>
                <w:sz w:val="20"/>
              </w:rPr>
              <w:t xml:space="preserve"> septembre</w:t>
            </w:r>
            <w:r w:rsidRPr="00580419">
              <w:rPr>
                <w:b/>
                <w:bCs/>
                <w:sz w:val="20"/>
              </w:rPr>
              <w:br/>
              <w:t>net</w:t>
            </w:r>
            <w:r>
              <w:rPr>
                <w:b/>
                <w:bCs/>
                <w:sz w:val="20"/>
              </w:rPr>
              <w:t xml:space="preserve"> avant impôt</w:t>
            </w:r>
          </w:p>
        </w:tc>
        <w:tc>
          <w:tcPr>
            <w:tcW w:w="1418" w:type="dxa"/>
          </w:tcPr>
          <w:p w14:paraId="3F62C3E1" w14:textId="77777777" w:rsidR="00485A72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Cs/>
                <w:szCs w:val="28"/>
              </w:rPr>
            </w:pPr>
            <w:r w:rsidRPr="00580419">
              <w:rPr>
                <w:b/>
                <w:bCs/>
                <w:sz w:val="20"/>
              </w:rPr>
              <w:t>Cotisation</w:t>
            </w:r>
            <w:r>
              <w:rPr>
                <w:b/>
                <w:bCs/>
                <w:sz w:val="20"/>
              </w:rPr>
              <w:br/>
            </w:r>
            <w:r w:rsidRPr="00580419">
              <w:rPr>
                <w:b/>
                <w:bCs/>
                <w:sz w:val="20"/>
              </w:rPr>
              <w:t>annuelle</w:t>
            </w:r>
          </w:p>
        </w:tc>
        <w:tc>
          <w:tcPr>
            <w:tcW w:w="1559" w:type="dxa"/>
            <w:vAlign w:val="center"/>
          </w:tcPr>
          <w:p w14:paraId="4B016881" w14:textId="77777777" w:rsidR="00485A72" w:rsidRPr="00AC17D5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AC17D5">
              <w:rPr>
                <w:b/>
                <w:sz w:val="20"/>
                <w:szCs w:val="20"/>
              </w:rPr>
              <w:t>Coût après déduction fiscale</w:t>
            </w:r>
          </w:p>
        </w:tc>
        <w:tc>
          <w:tcPr>
            <w:tcW w:w="1843" w:type="dxa"/>
          </w:tcPr>
          <w:p w14:paraId="1012E792" w14:textId="77777777" w:rsidR="00485A72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Cs/>
                <w:szCs w:val="28"/>
              </w:rPr>
            </w:pPr>
            <w:r w:rsidRPr="00580419">
              <w:rPr>
                <w:b/>
                <w:bCs/>
                <w:sz w:val="20"/>
              </w:rPr>
              <w:t>Salaire</w:t>
            </w:r>
            <w:r>
              <w:rPr>
                <w:b/>
                <w:bCs/>
                <w:sz w:val="20"/>
              </w:rPr>
              <w:t xml:space="preserve"> septembre</w:t>
            </w:r>
            <w:r w:rsidRPr="00580419">
              <w:rPr>
                <w:b/>
                <w:bCs/>
                <w:sz w:val="20"/>
              </w:rPr>
              <w:br/>
              <w:t>net</w:t>
            </w:r>
            <w:r>
              <w:rPr>
                <w:b/>
                <w:bCs/>
                <w:sz w:val="20"/>
              </w:rPr>
              <w:t xml:space="preserve"> avant impôt</w:t>
            </w:r>
          </w:p>
        </w:tc>
        <w:tc>
          <w:tcPr>
            <w:tcW w:w="1559" w:type="dxa"/>
          </w:tcPr>
          <w:p w14:paraId="404A8330" w14:textId="77777777" w:rsidR="00485A72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Cs/>
                <w:szCs w:val="28"/>
              </w:rPr>
            </w:pPr>
            <w:r w:rsidRPr="00580419">
              <w:rPr>
                <w:b/>
                <w:bCs/>
                <w:sz w:val="20"/>
              </w:rPr>
              <w:t>Cotisation</w:t>
            </w:r>
            <w:r>
              <w:rPr>
                <w:b/>
                <w:bCs/>
                <w:sz w:val="20"/>
              </w:rPr>
              <w:br/>
            </w:r>
            <w:r w:rsidRPr="00580419">
              <w:rPr>
                <w:b/>
                <w:bCs/>
                <w:sz w:val="20"/>
              </w:rPr>
              <w:t>annuelle</w:t>
            </w:r>
          </w:p>
        </w:tc>
        <w:tc>
          <w:tcPr>
            <w:tcW w:w="1701" w:type="dxa"/>
          </w:tcPr>
          <w:p w14:paraId="0597964B" w14:textId="77777777" w:rsidR="00485A72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Cs/>
                <w:szCs w:val="28"/>
              </w:rPr>
            </w:pPr>
            <w:r w:rsidRPr="00AC17D5">
              <w:rPr>
                <w:b/>
                <w:sz w:val="20"/>
                <w:szCs w:val="20"/>
              </w:rPr>
              <w:t>Coût après déduction fiscale</w:t>
            </w:r>
          </w:p>
        </w:tc>
      </w:tr>
      <w:tr w:rsidR="00485A72" w14:paraId="30452B5F" w14:textId="77777777" w:rsidTr="00485A72">
        <w:trPr>
          <w:jc w:val="center"/>
        </w:trPr>
        <w:tc>
          <w:tcPr>
            <w:tcW w:w="1838" w:type="dxa"/>
          </w:tcPr>
          <w:p w14:paraId="36A8331D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rPr>
                <w:bCs/>
                <w:sz w:val="20"/>
                <w:szCs w:val="20"/>
              </w:rPr>
            </w:pPr>
            <w:r w:rsidRPr="003F20D6">
              <w:rPr>
                <w:sz w:val="20"/>
                <w:szCs w:val="20"/>
              </w:rPr>
              <w:t>moins de 999 €</w:t>
            </w:r>
          </w:p>
        </w:tc>
        <w:tc>
          <w:tcPr>
            <w:tcW w:w="1418" w:type="dxa"/>
          </w:tcPr>
          <w:p w14:paraId="6DBDBE8B" w14:textId="77777777" w:rsidR="00485A72" w:rsidRPr="007717DA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7717DA">
              <w:rPr>
                <w:b/>
                <w:sz w:val="20"/>
                <w:szCs w:val="20"/>
              </w:rPr>
              <w:t xml:space="preserve">75 € </w:t>
            </w:r>
            <w:sdt>
              <w:sdtPr>
                <w:rPr>
                  <w:b/>
                  <w:sz w:val="20"/>
                  <w:szCs w:val="20"/>
                </w:rPr>
                <w:id w:val="630826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17DA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2343C0A0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25,50 €</w:t>
            </w:r>
          </w:p>
        </w:tc>
        <w:tc>
          <w:tcPr>
            <w:tcW w:w="1843" w:type="dxa"/>
          </w:tcPr>
          <w:p w14:paraId="794183C7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de 2500 € à 2999 €</w:t>
            </w:r>
          </w:p>
        </w:tc>
        <w:tc>
          <w:tcPr>
            <w:tcW w:w="1559" w:type="dxa"/>
          </w:tcPr>
          <w:p w14:paraId="61695856" w14:textId="77777777" w:rsidR="00485A72" w:rsidRPr="007717DA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7717DA">
              <w:rPr>
                <w:b/>
                <w:sz w:val="20"/>
                <w:szCs w:val="20"/>
              </w:rPr>
              <w:t>125 €</w:t>
            </w:r>
            <w:sdt>
              <w:sdtPr>
                <w:rPr>
                  <w:b/>
                  <w:sz w:val="20"/>
                  <w:szCs w:val="20"/>
                </w:rPr>
                <w:id w:val="165374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17DA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1" w:type="dxa"/>
          </w:tcPr>
          <w:p w14:paraId="216EBC94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42.50 €</w:t>
            </w:r>
          </w:p>
        </w:tc>
      </w:tr>
      <w:tr w:rsidR="00485A72" w:rsidRPr="00C252C7" w14:paraId="00451092" w14:textId="77777777" w:rsidTr="00485A72">
        <w:trPr>
          <w:jc w:val="center"/>
        </w:trPr>
        <w:tc>
          <w:tcPr>
            <w:tcW w:w="1838" w:type="dxa"/>
          </w:tcPr>
          <w:p w14:paraId="689D986D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1000 € à 1499 €</w:t>
            </w:r>
          </w:p>
        </w:tc>
        <w:tc>
          <w:tcPr>
            <w:tcW w:w="1418" w:type="dxa"/>
          </w:tcPr>
          <w:p w14:paraId="00ED814B" w14:textId="77777777" w:rsidR="00485A72" w:rsidRPr="007717DA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7717DA">
              <w:rPr>
                <w:b/>
                <w:sz w:val="20"/>
                <w:szCs w:val="20"/>
              </w:rPr>
              <w:t xml:space="preserve">85 € </w:t>
            </w:r>
            <w:sdt>
              <w:sdtPr>
                <w:rPr>
                  <w:b/>
                  <w:sz w:val="20"/>
                  <w:szCs w:val="20"/>
                </w:rPr>
                <w:id w:val="181127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17DA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3285B8BE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28,90 €</w:t>
            </w:r>
          </w:p>
        </w:tc>
        <w:tc>
          <w:tcPr>
            <w:tcW w:w="1843" w:type="dxa"/>
          </w:tcPr>
          <w:p w14:paraId="4F0D2817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plus de 3000 €</w:t>
            </w:r>
          </w:p>
        </w:tc>
        <w:tc>
          <w:tcPr>
            <w:tcW w:w="1559" w:type="dxa"/>
          </w:tcPr>
          <w:p w14:paraId="46C7E23E" w14:textId="19C96161" w:rsidR="00485A72" w:rsidRPr="007717DA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7717DA">
              <w:rPr>
                <w:b/>
                <w:sz w:val="20"/>
                <w:szCs w:val="20"/>
              </w:rPr>
              <w:t>1</w:t>
            </w:r>
            <w:r w:rsidR="00315F89">
              <w:rPr>
                <w:b/>
                <w:sz w:val="20"/>
                <w:szCs w:val="20"/>
              </w:rPr>
              <w:t>40</w:t>
            </w:r>
            <w:r w:rsidRPr="007717DA">
              <w:rPr>
                <w:b/>
                <w:sz w:val="20"/>
                <w:szCs w:val="20"/>
              </w:rPr>
              <w:t xml:space="preserve"> €</w:t>
            </w:r>
            <w:sdt>
              <w:sdtPr>
                <w:rPr>
                  <w:b/>
                  <w:sz w:val="20"/>
                  <w:szCs w:val="20"/>
                </w:rPr>
                <w:id w:val="-1204402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17DA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1" w:type="dxa"/>
          </w:tcPr>
          <w:p w14:paraId="7D3F4B9F" w14:textId="5CAFA139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15F89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,</w:t>
            </w:r>
            <w:r w:rsidR="00315F8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0 €</w:t>
            </w:r>
          </w:p>
        </w:tc>
      </w:tr>
      <w:tr w:rsidR="00485A72" w:rsidRPr="00C252C7" w14:paraId="4CB59E21" w14:textId="77777777" w:rsidTr="00485A72">
        <w:trPr>
          <w:jc w:val="center"/>
        </w:trPr>
        <w:tc>
          <w:tcPr>
            <w:tcW w:w="1838" w:type="dxa"/>
          </w:tcPr>
          <w:p w14:paraId="7499639D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1500 € à 1999 €</w:t>
            </w:r>
          </w:p>
        </w:tc>
        <w:tc>
          <w:tcPr>
            <w:tcW w:w="1418" w:type="dxa"/>
          </w:tcPr>
          <w:p w14:paraId="3B8F6F2E" w14:textId="77777777" w:rsidR="00485A72" w:rsidRPr="007717DA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7717DA">
              <w:rPr>
                <w:b/>
                <w:sz w:val="20"/>
                <w:szCs w:val="20"/>
              </w:rPr>
              <w:t>100 €</w:t>
            </w:r>
            <w:sdt>
              <w:sdtPr>
                <w:rPr>
                  <w:b/>
                  <w:sz w:val="20"/>
                  <w:szCs w:val="20"/>
                </w:rPr>
                <w:id w:val="145659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17DA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08A90437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34,00 €</w:t>
            </w:r>
          </w:p>
        </w:tc>
        <w:tc>
          <w:tcPr>
            <w:tcW w:w="1843" w:type="dxa"/>
          </w:tcPr>
          <w:p w14:paraId="571376EA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Retraité </w:t>
            </w:r>
          </w:p>
        </w:tc>
        <w:tc>
          <w:tcPr>
            <w:tcW w:w="1559" w:type="dxa"/>
          </w:tcPr>
          <w:p w14:paraId="20C5CD0C" w14:textId="77777777" w:rsidR="00485A72" w:rsidRPr="007717DA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7717DA">
              <w:rPr>
                <w:b/>
                <w:sz w:val="20"/>
                <w:szCs w:val="20"/>
              </w:rPr>
              <w:t>60 €</w:t>
            </w:r>
            <w:sdt>
              <w:sdtPr>
                <w:rPr>
                  <w:b/>
                  <w:sz w:val="20"/>
                  <w:szCs w:val="20"/>
                </w:rPr>
                <w:id w:val="860013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17DA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1" w:type="dxa"/>
          </w:tcPr>
          <w:p w14:paraId="5F57F743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20,40 €</w:t>
            </w:r>
          </w:p>
        </w:tc>
      </w:tr>
      <w:tr w:rsidR="00485A72" w:rsidRPr="00C252C7" w14:paraId="11BAD0A1" w14:textId="77777777" w:rsidTr="00485A72">
        <w:trPr>
          <w:jc w:val="center"/>
        </w:trPr>
        <w:tc>
          <w:tcPr>
            <w:tcW w:w="1838" w:type="dxa"/>
          </w:tcPr>
          <w:p w14:paraId="6E803B31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2000 € à 2499 €</w:t>
            </w:r>
          </w:p>
        </w:tc>
        <w:tc>
          <w:tcPr>
            <w:tcW w:w="1418" w:type="dxa"/>
          </w:tcPr>
          <w:p w14:paraId="486BB386" w14:textId="77777777" w:rsidR="00485A72" w:rsidRPr="007717DA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7717DA">
              <w:rPr>
                <w:b/>
                <w:sz w:val="20"/>
                <w:szCs w:val="20"/>
              </w:rPr>
              <w:t>115 €</w:t>
            </w:r>
            <w:sdt>
              <w:sdtPr>
                <w:rPr>
                  <w:b/>
                  <w:sz w:val="20"/>
                  <w:szCs w:val="20"/>
                </w:rPr>
                <w:id w:val="-3164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17DA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66D2E4BC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39,10 €</w:t>
            </w:r>
          </w:p>
        </w:tc>
        <w:tc>
          <w:tcPr>
            <w:tcW w:w="1843" w:type="dxa"/>
          </w:tcPr>
          <w:p w14:paraId="439DDDF5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Première adhésion</w:t>
            </w:r>
          </w:p>
        </w:tc>
        <w:tc>
          <w:tcPr>
            <w:tcW w:w="1559" w:type="dxa"/>
          </w:tcPr>
          <w:p w14:paraId="1A58DBCB" w14:textId="77777777" w:rsidR="00485A72" w:rsidRPr="007717DA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b/>
                <w:sz w:val="20"/>
                <w:szCs w:val="20"/>
              </w:rPr>
            </w:pPr>
            <w:r w:rsidRPr="007717DA">
              <w:rPr>
                <w:b/>
                <w:sz w:val="20"/>
                <w:szCs w:val="20"/>
              </w:rPr>
              <w:t>75 €</w:t>
            </w:r>
            <w:sdt>
              <w:sdtPr>
                <w:rPr>
                  <w:b/>
                  <w:sz w:val="20"/>
                  <w:szCs w:val="20"/>
                </w:rPr>
                <w:id w:val="1093897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17DA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1701" w:type="dxa"/>
          </w:tcPr>
          <w:p w14:paraId="5DF4C1C7" w14:textId="77777777" w:rsidR="00485A72" w:rsidRPr="003F20D6" w:rsidRDefault="00485A72" w:rsidP="00485A72">
            <w:pPr>
              <w:tabs>
                <w:tab w:val="left" w:pos="2835"/>
                <w:tab w:val="left" w:pos="4253"/>
              </w:tabs>
              <w:spacing w:before="60" w:after="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25,50 €</w:t>
            </w:r>
          </w:p>
        </w:tc>
      </w:tr>
    </w:tbl>
    <w:bookmarkEnd w:id="0"/>
    <w:p w14:paraId="6866EF72" w14:textId="018E3ACE" w:rsidR="00193E31" w:rsidRPr="00B40D95" w:rsidRDefault="00193E31" w:rsidP="00193E31">
      <w:pPr>
        <w:tabs>
          <w:tab w:val="left" w:pos="2835"/>
          <w:tab w:val="left" w:pos="5103"/>
        </w:tabs>
        <w:spacing w:before="240"/>
        <w:ind w:left="284"/>
        <w:rPr>
          <w:b/>
          <w:color w:val="0070C0"/>
          <w:szCs w:val="28"/>
        </w:rPr>
      </w:pPr>
      <w:r w:rsidRPr="00B40D95">
        <w:rPr>
          <w:b/>
          <w:szCs w:val="28"/>
        </w:rPr>
        <w:t>Adhérent Mutuelle :</w:t>
      </w:r>
      <w:r w:rsidRPr="00B40D95">
        <w:rPr>
          <w:b/>
          <w:szCs w:val="28"/>
        </w:rPr>
        <w:tab/>
        <w:t>Oui</w:t>
      </w:r>
      <w:r>
        <w:rPr>
          <w:b/>
          <w:color w:val="0070C0"/>
          <w:szCs w:val="28"/>
        </w:rPr>
        <w:t xml:space="preserve"> </w:t>
      </w:r>
      <w:sdt>
        <w:sdtPr>
          <w:rPr>
            <w:b/>
            <w:color w:val="0070C0"/>
            <w:szCs w:val="28"/>
          </w:rPr>
          <w:id w:val="-1693827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0070C0"/>
              <w:szCs w:val="28"/>
            </w:rPr>
            <w:t>☐</w:t>
          </w:r>
        </w:sdtContent>
      </w:sdt>
      <w:r w:rsidRPr="00B40D95">
        <w:rPr>
          <w:b/>
          <w:color w:val="0070C0"/>
          <w:szCs w:val="28"/>
        </w:rPr>
        <w:tab/>
      </w:r>
      <w:r w:rsidRPr="00B40D95">
        <w:rPr>
          <w:b/>
          <w:szCs w:val="28"/>
        </w:rPr>
        <w:t>Non</w:t>
      </w:r>
      <w:r>
        <w:rPr>
          <w:b/>
          <w:color w:val="0070C0"/>
          <w:szCs w:val="28"/>
        </w:rPr>
        <w:t xml:space="preserve"> </w:t>
      </w:r>
      <w:sdt>
        <w:sdtPr>
          <w:rPr>
            <w:b/>
            <w:color w:val="0070C0"/>
            <w:szCs w:val="28"/>
          </w:rPr>
          <w:id w:val="108096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color w:val="0070C0"/>
              <w:szCs w:val="28"/>
            </w:rPr>
            <w:t>☐</w:t>
          </w:r>
        </w:sdtContent>
      </w:sdt>
    </w:p>
    <w:p w14:paraId="203BC6ED" w14:textId="554D8386" w:rsidR="00193E31" w:rsidRPr="001F532A" w:rsidRDefault="00193E31" w:rsidP="00193E31">
      <w:pPr>
        <w:spacing w:before="240"/>
        <w:rPr>
          <w:b/>
          <w:szCs w:val="28"/>
        </w:rPr>
      </w:pPr>
      <w:r w:rsidRPr="001F532A">
        <w:rPr>
          <w:b/>
          <w:szCs w:val="28"/>
        </w:rPr>
        <w:t>Pensez à renouveler votre adhésion chaque année.</w:t>
      </w:r>
    </w:p>
    <w:p w14:paraId="111A8B0C" w14:textId="28F61513" w:rsidR="00EF277E" w:rsidRPr="007F3718" w:rsidRDefault="00EF277E" w:rsidP="00193E31">
      <w:pPr>
        <w:tabs>
          <w:tab w:val="left" w:pos="851"/>
        </w:tabs>
        <w:spacing w:before="360" w:line="360" w:lineRule="auto"/>
        <w:ind w:left="357"/>
        <w:jc w:val="center"/>
        <w:rPr>
          <w:b/>
          <w:bCs/>
          <w:sz w:val="22"/>
          <w:szCs w:val="22"/>
        </w:rPr>
      </w:pPr>
      <w:r w:rsidRPr="007F3718">
        <w:rPr>
          <w:color w:val="FF0000"/>
          <w:sz w:val="22"/>
          <w:szCs w:val="22"/>
          <w:highlight w:val="yellow"/>
        </w:rPr>
        <w:t>N</w:t>
      </w:r>
      <w:r w:rsidRPr="007F3718">
        <w:rPr>
          <w:b/>
          <w:bCs/>
          <w:color w:val="FF0000"/>
          <w:sz w:val="22"/>
          <w:szCs w:val="22"/>
          <w:highlight w:val="yellow"/>
        </w:rPr>
        <w:t>OUS VOUS RAPPELONS QUE L’ADHÉSION COURT DU 1</w:t>
      </w:r>
      <w:r w:rsidRPr="007F3718">
        <w:rPr>
          <w:b/>
          <w:bCs/>
          <w:color w:val="FF0000"/>
          <w:sz w:val="22"/>
          <w:szCs w:val="22"/>
          <w:highlight w:val="yellow"/>
          <w:vertAlign w:val="superscript"/>
        </w:rPr>
        <w:t>ER</w:t>
      </w:r>
      <w:r w:rsidRPr="007F3718">
        <w:rPr>
          <w:b/>
          <w:bCs/>
          <w:color w:val="FF0000"/>
          <w:sz w:val="22"/>
          <w:szCs w:val="22"/>
          <w:highlight w:val="yellow"/>
        </w:rPr>
        <w:t xml:space="preserve"> SEPTEMBRE AU 31 AOÛT</w:t>
      </w:r>
    </w:p>
    <w:p w14:paraId="6C5522EB" w14:textId="77777777" w:rsidR="006B7390" w:rsidRDefault="006B7390" w:rsidP="003C0AE9">
      <w:pPr>
        <w:tabs>
          <w:tab w:val="left" w:pos="2835"/>
          <w:tab w:val="left" w:pos="4253"/>
        </w:tabs>
        <w:spacing w:before="240"/>
        <w:rPr>
          <w:b/>
          <w:szCs w:val="28"/>
        </w:rPr>
      </w:pPr>
      <w:r>
        <w:rPr>
          <w:b/>
          <w:szCs w:val="28"/>
        </w:rPr>
        <w:br w:type="page"/>
      </w:r>
    </w:p>
    <w:p w14:paraId="2C84CEA1" w14:textId="484A7AC8" w:rsidR="00547EBE" w:rsidRDefault="00272FE2" w:rsidP="003C0AE9">
      <w:pPr>
        <w:tabs>
          <w:tab w:val="left" w:pos="2835"/>
          <w:tab w:val="left" w:pos="4253"/>
        </w:tabs>
        <w:spacing w:before="240"/>
        <w:rPr>
          <w:b/>
          <w:szCs w:val="28"/>
        </w:rPr>
      </w:pPr>
      <w:r>
        <w:rPr>
          <w:b/>
          <w:szCs w:val="28"/>
        </w:rPr>
        <w:lastRenderedPageBreak/>
        <w:t>Protection des données personnelles.</w:t>
      </w:r>
    </w:p>
    <w:p w14:paraId="693C1944" w14:textId="0A09928E" w:rsidR="00272FE2" w:rsidRDefault="00272FE2" w:rsidP="00272FE2">
      <w:pPr>
        <w:tabs>
          <w:tab w:val="left" w:pos="2835"/>
          <w:tab w:val="left" w:pos="4253"/>
        </w:tabs>
        <w:rPr>
          <w:bCs/>
          <w:szCs w:val="28"/>
        </w:rPr>
      </w:pPr>
      <w:r>
        <w:rPr>
          <w:bCs/>
          <w:szCs w:val="28"/>
        </w:rPr>
        <w:t>Je consens à transmettre mes données personnelles au SPELC Versailles qui s’engage :</w:t>
      </w:r>
    </w:p>
    <w:p w14:paraId="2C47F70D" w14:textId="539223CA" w:rsidR="00272FE2" w:rsidRPr="00B10AB7" w:rsidRDefault="00272FE2" w:rsidP="00272FE2">
      <w:pPr>
        <w:tabs>
          <w:tab w:val="left" w:pos="2835"/>
          <w:tab w:val="left" w:pos="4253"/>
        </w:tabs>
        <w:rPr>
          <w:bCs/>
          <w:i/>
          <w:iCs/>
          <w:szCs w:val="28"/>
        </w:rPr>
      </w:pPr>
      <w:r w:rsidRPr="00B10AB7">
        <w:rPr>
          <w:bCs/>
          <w:i/>
          <w:iCs/>
          <w:szCs w:val="28"/>
        </w:rPr>
        <w:t>« À les utiliser conformément aux dispositions légales prévues par le Règlement</w:t>
      </w:r>
      <w:r w:rsidR="00B10AB7" w:rsidRPr="00B10AB7">
        <w:rPr>
          <w:bCs/>
          <w:i/>
          <w:iCs/>
          <w:szCs w:val="28"/>
        </w:rPr>
        <w:t xml:space="preserve"> Général sur la Protection des Données du 27 avril 2016 (RGPD) »</w:t>
      </w:r>
      <w:r w:rsidR="00C668D4">
        <w:rPr>
          <w:bCs/>
          <w:i/>
          <w:iCs/>
          <w:szCs w:val="28"/>
        </w:rPr>
        <w:t>.</w:t>
      </w:r>
    </w:p>
    <w:p w14:paraId="24D30A1B" w14:textId="1E6072F9" w:rsidR="00B40D95" w:rsidRPr="00272FE2" w:rsidRDefault="00D11F8D" w:rsidP="00D11F8D">
      <w:pPr>
        <w:tabs>
          <w:tab w:val="left" w:pos="1134"/>
          <w:tab w:val="left" w:pos="2127"/>
        </w:tabs>
        <w:spacing w:before="240"/>
        <w:ind w:left="1985" w:hanging="1985"/>
        <w:rPr>
          <w:b/>
          <w:bCs/>
          <w:color w:val="0070C0"/>
        </w:rPr>
      </w:pPr>
      <w:r w:rsidRPr="002A00BC">
        <w:rPr>
          <w:b/>
          <w:bCs/>
        </w:rPr>
        <w:t>Oui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75400238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ab/>
      </w:r>
      <w:r w:rsidRPr="002A00BC">
        <w:rPr>
          <w:b/>
          <w:bCs/>
        </w:rPr>
        <w:t>Non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209238077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 w:rsidRPr="000555E2">
        <w:rPr>
          <w:b/>
          <w:bCs/>
        </w:rPr>
        <w:t xml:space="preserve"> </w:t>
      </w:r>
      <w:r w:rsidRPr="000555E2">
        <w:rPr>
          <w:b/>
          <w:bCs/>
          <w:sz w:val="22"/>
          <w:szCs w:val="22"/>
        </w:rPr>
        <w:t xml:space="preserve">J’autorise le Spelc Versailles et national à m’adresser les publications éditées par le Spelc par exemple les documents papier comme </w:t>
      </w:r>
      <w:r w:rsidRPr="000555E2">
        <w:rPr>
          <w:b/>
          <w:bCs/>
          <w:sz w:val="22"/>
          <w:szCs w:val="22"/>
          <w:u w:val="single"/>
        </w:rPr>
        <w:t>l’Éducateur</w:t>
      </w:r>
      <w:r w:rsidRPr="000555E2">
        <w:rPr>
          <w:b/>
          <w:bCs/>
          <w:sz w:val="22"/>
          <w:szCs w:val="22"/>
        </w:rPr>
        <w:t>, à mon adresse postale.</w:t>
      </w:r>
    </w:p>
    <w:p w14:paraId="115D7DBB" w14:textId="4AC14348" w:rsidR="00D11F8D" w:rsidRPr="00272FE2" w:rsidRDefault="00D11F8D" w:rsidP="000555E2">
      <w:pPr>
        <w:tabs>
          <w:tab w:val="left" w:pos="1134"/>
          <w:tab w:val="left" w:pos="4111"/>
        </w:tabs>
        <w:spacing w:before="120"/>
        <w:ind w:left="1985" w:hanging="1985"/>
        <w:rPr>
          <w:b/>
          <w:bCs/>
          <w:color w:val="0070C0"/>
        </w:rPr>
      </w:pPr>
      <w:r w:rsidRPr="002A00BC">
        <w:rPr>
          <w:b/>
          <w:bCs/>
        </w:rPr>
        <w:t>Oui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470163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11F8D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ab/>
      </w:r>
      <w:r w:rsidRPr="002A00BC">
        <w:rPr>
          <w:b/>
          <w:bCs/>
        </w:rPr>
        <w:t>Non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61370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11F8D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 w:rsidR="000555E2" w:rsidRPr="000555E2">
        <w:rPr>
          <w:b/>
          <w:bCs/>
        </w:rPr>
        <w:t xml:space="preserve"> </w:t>
      </w:r>
      <w:r w:rsidR="000555E2" w:rsidRPr="000555E2">
        <w:rPr>
          <w:b/>
          <w:bCs/>
          <w:sz w:val="22"/>
          <w:szCs w:val="22"/>
        </w:rPr>
        <w:t xml:space="preserve">J’autorise le Spelc Versailles et national à m’adresser </w:t>
      </w:r>
      <w:r w:rsidR="000555E2">
        <w:rPr>
          <w:b/>
          <w:bCs/>
          <w:sz w:val="22"/>
          <w:szCs w:val="22"/>
        </w:rPr>
        <w:t>d</w:t>
      </w:r>
      <w:r w:rsidR="000555E2" w:rsidRPr="000555E2">
        <w:rPr>
          <w:b/>
          <w:bCs/>
          <w:sz w:val="22"/>
          <w:szCs w:val="22"/>
        </w:rPr>
        <w:t xml:space="preserve">es </w:t>
      </w:r>
      <w:r w:rsidR="000555E2">
        <w:rPr>
          <w:b/>
          <w:bCs/>
          <w:sz w:val="22"/>
          <w:szCs w:val="22"/>
        </w:rPr>
        <w:t>informations rapides sur ma messagerie électronique</w:t>
      </w:r>
      <w:r w:rsidR="000555E2" w:rsidRPr="000555E2">
        <w:rPr>
          <w:b/>
          <w:bCs/>
          <w:sz w:val="22"/>
          <w:szCs w:val="22"/>
        </w:rPr>
        <w:t xml:space="preserve"> </w:t>
      </w:r>
      <w:r w:rsidR="000555E2">
        <w:rPr>
          <w:b/>
          <w:bCs/>
          <w:sz w:val="22"/>
          <w:szCs w:val="22"/>
        </w:rPr>
        <w:t xml:space="preserve">comme </w:t>
      </w:r>
      <w:r w:rsidR="000555E2" w:rsidRPr="000555E2">
        <w:rPr>
          <w:b/>
          <w:bCs/>
          <w:sz w:val="22"/>
          <w:szCs w:val="22"/>
        </w:rPr>
        <w:t xml:space="preserve">par exemple </w:t>
      </w:r>
      <w:r w:rsidR="000555E2" w:rsidRPr="000555E2">
        <w:rPr>
          <w:b/>
          <w:bCs/>
          <w:sz w:val="22"/>
          <w:szCs w:val="22"/>
          <w:u w:val="single"/>
        </w:rPr>
        <w:t>le justificatif fiscal</w:t>
      </w:r>
      <w:r w:rsidR="000555E2">
        <w:rPr>
          <w:b/>
          <w:bCs/>
          <w:sz w:val="22"/>
          <w:szCs w:val="22"/>
        </w:rPr>
        <w:t>.</w:t>
      </w:r>
    </w:p>
    <w:p w14:paraId="2E2F006B" w14:textId="22933100" w:rsidR="00D11F8D" w:rsidRPr="00272FE2" w:rsidRDefault="00D11F8D" w:rsidP="000555E2">
      <w:pPr>
        <w:tabs>
          <w:tab w:val="left" w:pos="1134"/>
          <w:tab w:val="left" w:pos="4111"/>
        </w:tabs>
        <w:spacing w:before="120"/>
        <w:ind w:left="1985" w:hanging="1985"/>
        <w:rPr>
          <w:b/>
          <w:bCs/>
          <w:color w:val="0070C0"/>
        </w:rPr>
      </w:pPr>
      <w:r w:rsidRPr="002A00BC">
        <w:rPr>
          <w:b/>
          <w:bCs/>
        </w:rPr>
        <w:t>Oui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789270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555E2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ab/>
      </w:r>
      <w:r w:rsidRPr="002A00BC">
        <w:rPr>
          <w:b/>
          <w:bCs/>
        </w:rPr>
        <w:t>Non</w:t>
      </w:r>
      <w:r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760760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555E2">
            <w:rPr>
              <w:rFonts w:ascii="Segoe UI Symbol" w:hAnsi="Segoe UI Symbol" w:cs="Segoe UI Symbol"/>
              <w:b/>
              <w:bCs/>
              <w:color w:val="0070C0"/>
            </w:rPr>
            <w:t>☐</w:t>
          </w:r>
        </w:sdtContent>
      </w:sdt>
      <w:r>
        <w:rPr>
          <w:b/>
          <w:bCs/>
          <w:color w:val="0070C0"/>
        </w:rPr>
        <w:t xml:space="preserve"> </w:t>
      </w:r>
      <w:r w:rsidR="000555E2" w:rsidRPr="000555E2">
        <w:rPr>
          <w:b/>
          <w:bCs/>
        </w:rPr>
        <w:t xml:space="preserve"> </w:t>
      </w:r>
      <w:r w:rsidR="000555E2" w:rsidRPr="000555E2">
        <w:rPr>
          <w:b/>
          <w:bCs/>
          <w:sz w:val="22"/>
          <w:szCs w:val="22"/>
        </w:rPr>
        <w:t xml:space="preserve">J’autorise le Spelc Versailles </w:t>
      </w:r>
      <w:r w:rsidR="000555E2">
        <w:rPr>
          <w:b/>
          <w:bCs/>
          <w:sz w:val="22"/>
          <w:szCs w:val="22"/>
        </w:rPr>
        <w:t xml:space="preserve">à transmettre mes données personnelles à un tiers au sein de la Fédération des Spelc (Fédération nationale et/ou syndicats locaux) comme par exemple </w:t>
      </w:r>
      <w:bookmarkStart w:id="1" w:name="_Hlk201153199"/>
      <w:r w:rsidR="000555E2" w:rsidRPr="000555E2">
        <w:rPr>
          <w:b/>
          <w:bCs/>
          <w:sz w:val="22"/>
          <w:szCs w:val="22"/>
          <w:u w:val="single"/>
        </w:rPr>
        <w:t>en cas de mutation</w:t>
      </w:r>
      <w:r w:rsidR="00315F89">
        <w:rPr>
          <w:b/>
          <w:bCs/>
          <w:sz w:val="22"/>
          <w:szCs w:val="22"/>
          <w:u w:val="single"/>
        </w:rPr>
        <w:t xml:space="preserve"> ou nécessité d’un avocat et/ou du service juridique</w:t>
      </w:r>
      <w:bookmarkEnd w:id="1"/>
      <w:r w:rsidR="000555E2">
        <w:rPr>
          <w:b/>
          <w:bCs/>
          <w:sz w:val="22"/>
          <w:szCs w:val="22"/>
        </w:rPr>
        <w:t>.</w:t>
      </w:r>
    </w:p>
    <w:p w14:paraId="2328E46B" w14:textId="77777777" w:rsidR="00547EBE" w:rsidRPr="00272FE2" w:rsidRDefault="00547EBE" w:rsidP="00BB1234">
      <w:pPr>
        <w:tabs>
          <w:tab w:val="left" w:pos="2835"/>
          <w:tab w:val="left" w:pos="4253"/>
        </w:tabs>
        <w:spacing w:before="240"/>
        <w:ind w:left="284"/>
        <w:rPr>
          <w:b/>
          <w:color w:val="0070C0"/>
          <w:szCs w:val="28"/>
        </w:rPr>
      </w:pPr>
    </w:p>
    <w:p w14:paraId="383C33FC" w14:textId="21E4E7EE" w:rsidR="006E1D8E" w:rsidRPr="006A65AC" w:rsidRDefault="006E1D8E" w:rsidP="00BB1234">
      <w:pPr>
        <w:tabs>
          <w:tab w:val="left" w:pos="851"/>
        </w:tabs>
        <w:spacing w:before="120" w:line="360" w:lineRule="auto"/>
        <w:ind w:left="284"/>
        <w:rPr>
          <w:b/>
          <w:bCs/>
          <w:color w:val="0070C0"/>
        </w:rPr>
      </w:pPr>
      <w:r w:rsidRPr="00521575">
        <w:rPr>
          <w:b/>
          <w:bCs/>
        </w:rPr>
        <w:t>Date :</w:t>
      </w:r>
      <w:r w:rsidR="00547EBE" w:rsidRPr="006A65AC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-1859274859"/>
          <w:lock w:val="sdtLocked"/>
          <w:placeholder>
            <w:docPart w:val="323F75F40B56404DAB9C6F995EC28E45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="00547EBE" w:rsidRPr="006A65AC">
            <w:rPr>
              <w:rStyle w:val="Textedelespacerserv"/>
              <w:color w:val="0070C0"/>
            </w:rPr>
            <w:t>Cliquez ici pour entrer une date.</w:t>
          </w:r>
        </w:sdtContent>
      </w:sdt>
    </w:p>
    <w:p w14:paraId="78A31A1E" w14:textId="0E7D6A2F" w:rsidR="006E1D8E" w:rsidRPr="006A65AC" w:rsidRDefault="006E1D8E" w:rsidP="00BB1234">
      <w:pPr>
        <w:spacing w:before="480"/>
        <w:ind w:left="284"/>
        <w:rPr>
          <w:b/>
          <w:bCs/>
          <w:color w:val="0070C0"/>
        </w:rPr>
      </w:pPr>
      <w:r w:rsidRPr="00521575">
        <w:rPr>
          <w:b/>
          <w:bCs/>
        </w:rPr>
        <w:t>Signature :</w:t>
      </w:r>
      <w:r w:rsidR="00521575" w:rsidRPr="00521575">
        <w:rPr>
          <w:b/>
          <w:bCs/>
          <w:color w:val="0070C0"/>
        </w:rPr>
        <w:t xml:space="preserve"> </w:t>
      </w:r>
      <w:sdt>
        <w:sdtPr>
          <w:rPr>
            <w:b/>
            <w:bCs/>
            <w:color w:val="0070C0"/>
          </w:rPr>
          <w:id w:val="1058053892"/>
          <w:lock w:val="sdtLocked"/>
          <w:placeholder>
            <w:docPart w:val="753C27DF7819495482E3AA0DE63707E3"/>
          </w:placeholder>
          <w:showingPlcHdr/>
          <w:text/>
        </w:sdtPr>
        <w:sdtContent>
          <w:r w:rsidR="000D2029" w:rsidRPr="000D2029">
            <w:rPr>
              <w:rStyle w:val="Textedelespacerserv"/>
              <w:color w:val="0070C0"/>
            </w:rPr>
            <w:t>Entrer votre Nom et Prénom.</w:t>
          </w:r>
        </w:sdtContent>
      </w:sdt>
    </w:p>
    <w:p w14:paraId="242DED5B" w14:textId="77777777" w:rsidR="0043752C" w:rsidRPr="001F532A" w:rsidRDefault="0043752C" w:rsidP="007F3718">
      <w:pPr>
        <w:spacing w:before="480"/>
        <w:rPr>
          <w:b/>
          <w:szCs w:val="28"/>
        </w:rPr>
      </w:pPr>
      <w:bookmarkStart w:id="2" w:name="_Hlk201152959"/>
      <w:r w:rsidRPr="001F532A">
        <w:rPr>
          <w:b/>
          <w:szCs w:val="28"/>
        </w:rPr>
        <w:t>Po</w:t>
      </w:r>
      <w:r w:rsidR="00D11E8F" w:rsidRPr="001F532A">
        <w:rPr>
          <w:b/>
          <w:szCs w:val="28"/>
        </w:rPr>
        <w:t xml:space="preserve">ssibilité de </w:t>
      </w:r>
      <w:r w:rsidRPr="001F532A">
        <w:rPr>
          <w:b/>
          <w:szCs w:val="28"/>
        </w:rPr>
        <w:t>paiement par</w:t>
      </w:r>
      <w:r w:rsidR="00D11E8F" w:rsidRPr="001F532A">
        <w:rPr>
          <w:b/>
          <w:szCs w:val="28"/>
        </w:rPr>
        <w:t> :</w:t>
      </w:r>
    </w:p>
    <w:p w14:paraId="10F78AA9" w14:textId="3BC775B2" w:rsidR="00D11E8F" w:rsidRDefault="00D11E8F" w:rsidP="001F532A">
      <w:pPr>
        <w:pStyle w:val="Paragraphedeliste"/>
        <w:numPr>
          <w:ilvl w:val="0"/>
          <w:numId w:val="8"/>
        </w:numPr>
        <w:spacing w:before="120"/>
        <w:ind w:hanging="357"/>
        <w:contextualSpacing w:val="0"/>
        <w:rPr>
          <w:b/>
          <w:sz w:val="22"/>
        </w:rPr>
      </w:pPr>
      <w:r>
        <w:rPr>
          <w:b/>
          <w:sz w:val="22"/>
        </w:rPr>
        <w:t>Chèques en 2 ou 3 fois, envoyez les chèques datés du même jour avec les dates d’encaissement au dos</w:t>
      </w:r>
      <w:r w:rsidR="00F3654A">
        <w:rPr>
          <w:b/>
          <w:sz w:val="22"/>
        </w:rPr>
        <w:t xml:space="preserve"> </w:t>
      </w:r>
      <w:r w:rsidR="006B7390">
        <w:rPr>
          <w:b/>
          <w:sz w:val="22"/>
        </w:rPr>
        <w:t xml:space="preserve">et </w:t>
      </w:r>
      <w:r w:rsidR="00F3654A" w:rsidRPr="00F3654A">
        <w:rPr>
          <w:b/>
          <w:sz w:val="22"/>
        </w:rPr>
        <w:t>a</w:t>
      </w:r>
      <w:r w:rsidR="00F3654A" w:rsidRPr="00F3654A">
        <w:rPr>
          <w:b/>
          <w:sz w:val="22"/>
          <w:szCs w:val="22"/>
          <w:shd w:val="clear" w:color="auto" w:fill="FFFFFF"/>
        </w:rPr>
        <w:t>vec le bulletin d’adhésion à l’adresse de l’entête de M. Martin</w:t>
      </w:r>
      <w:r w:rsidRPr="00F3654A">
        <w:rPr>
          <w:b/>
          <w:sz w:val="22"/>
        </w:rPr>
        <w:t>.</w:t>
      </w:r>
    </w:p>
    <w:p w14:paraId="038F3DA1" w14:textId="77777777" w:rsidR="00D11E8F" w:rsidRPr="00D11E8F" w:rsidRDefault="00D11E8F" w:rsidP="001F532A">
      <w:pPr>
        <w:pStyle w:val="Paragraphedeliste"/>
        <w:numPr>
          <w:ilvl w:val="0"/>
          <w:numId w:val="8"/>
        </w:numPr>
        <w:spacing w:before="120"/>
        <w:ind w:hanging="357"/>
        <w:contextualSpacing w:val="0"/>
        <w:rPr>
          <w:b/>
          <w:sz w:val="22"/>
        </w:rPr>
      </w:pPr>
      <w:r>
        <w:rPr>
          <w:b/>
          <w:sz w:val="22"/>
        </w:rPr>
        <w:t>Virement (voir l’IBAN ci-dessous).</w:t>
      </w:r>
    </w:p>
    <w:p w14:paraId="4BB3CB36" w14:textId="584EA63A" w:rsidR="00AD4C44" w:rsidRDefault="00AD4C44" w:rsidP="001F532A">
      <w:pPr>
        <w:pStyle w:val="Paragraphedeliste"/>
        <w:numPr>
          <w:ilvl w:val="0"/>
          <w:numId w:val="7"/>
        </w:numPr>
        <w:spacing w:before="120"/>
        <w:ind w:hanging="357"/>
        <w:contextualSpacing w:val="0"/>
      </w:pPr>
      <w:r w:rsidRPr="00C67EAF">
        <w:rPr>
          <w:b/>
          <w:bCs/>
        </w:rPr>
        <w:t>ASS SPELC VERSAILLES</w:t>
      </w:r>
      <w:r w:rsidRPr="00C67EAF">
        <w:rPr>
          <w:b/>
          <w:bCs/>
        </w:rPr>
        <w:tab/>
      </w:r>
      <w:r w:rsidRPr="00C67EAF">
        <w:rPr>
          <w:b/>
          <w:bCs/>
        </w:rPr>
        <w:br/>
      </w:r>
      <w:r w:rsidRPr="00DB68A2">
        <w:rPr>
          <w:b/>
          <w:bCs/>
        </w:rPr>
        <w:t>IBAN : FR7</w:t>
      </w:r>
      <w:r w:rsidR="00DB68A2" w:rsidRPr="00DB68A2">
        <w:rPr>
          <w:b/>
          <w:bCs/>
        </w:rPr>
        <w:t>6 1870 7000 2202 2191 3085 927</w:t>
      </w:r>
      <w:r w:rsidR="00DB68A2">
        <w:rPr>
          <w:b/>
          <w:bCs/>
        </w:rPr>
        <w:tab/>
      </w:r>
      <w:r w:rsidR="00DB68A2">
        <w:rPr>
          <w:b/>
          <w:bCs/>
        </w:rPr>
        <w:br/>
        <w:t>BIC : CCBPFRPPVER</w:t>
      </w:r>
    </w:p>
    <w:p w14:paraId="7DF9DAAD" w14:textId="3BB55694" w:rsidR="0043752C" w:rsidRDefault="0043752C" w:rsidP="00DB68A2">
      <w:pPr>
        <w:pStyle w:val="Paragraphedeliste"/>
        <w:numPr>
          <w:ilvl w:val="0"/>
          <w:numId w:val="7"/>
        </w:numPr>
        <w:spacing w:before="120"/>
        <w:ind w:hanging="357"/>
        <w:contextualSpacing w:val="0"/>
      </w:pPr>
      <w:r>
        <w:t>précisez vos nom et prénom dans l’intitulé du virement</w:t>
      </w:r>
    </w:p>
    <w:p w14:paraId="7547081E" w14:textId="3089E524" w:rsidR="00B403B6" w:rsidRDefault="0043752C" w:rsidP="007F3718">
      <w:pPr>
        <w:pStyle w:val="Paragraphedeliste"/>
        <w:numPr>
          <w:ilvl w:val="0"/>
          <w:numId w:val="7"/>
        </w:numPr>
        <w:spacing w:before="120"/>
        <w:ind w:left="1071" w:hanging="357"/>
        <w:contextualSpacing w:val="0"/>
      </w:pPr>
      <w:proofErr w:type="gramStart"/>
      <w:r>
        <w:t>adressez</w:t>
      </w:r>
      <w:proofErr w:type="gramEnd"/>
      <w:r>
        <w:t xml:space="preserve"> par courriel votre bulletin à : </w:t>
      </w:r>
      <w:hyperlink r:id="rId17" w:history="1">
        <w:r w:rsidR="00AE35C8" w:rsidRPr="00FC5B02">
          <w:rPr>
            <w:rStyle w:val="Lienhypertexte"/>
          </w:rPr>
          <w:t>d.martin@spelc.fr</w:t>
        </w:r>
      </w:hyperlink>
      <w:r w:rsidR="00AE35C8">
        <w:t>.</w:t>
      </w:r>
    </w:p>
    <w:bookmarkEnd w:id="2"/>
    <w:p w14:paraId="410F6F0B" w14:textId="77777777" w:rsidR="00D11E8F" w:rsidRDefault="00D11E8F" w:rsidP="007F3718"/>
    <w:sectPr w:rsidR="00D11E8F" w:rsidSect="00AD4699">
      <w:type w:val="continuous"/>
      <w:pgSz w:w="11900" w:h="16840"/>
      <w:pgMar w:top="1276" w:right="720" w:bottom="156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B787F" w14:textId="77777777" w:rsidR="00C77121" w:rsidRDefault="00C77121">
      <w:r>
        <w:separator/>
      </w:r>
    </w:p>
  </w:endnote>
  <w:endnote w:type="continuationSeparator" w:id="0">
    <w:p w14:paraId="04188608" w14:textId="77777777" w:rsidR="00C77121" w:rsidRDefault="00C77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4E219" w14:textId="77777777" w:rsidR="00F774F1" w:rsidRDefault="00F774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2710285"/>
      <w:docPartObj>
        <w:docPartGallery w:val="Page Numbers (Bottom of Page)"/>
        <w:docPartUnique/>
      </w:docPartObj>
    </w:sdtPr>
    <w:sdtContent>
      <w:p w14:paraId="010BE6DC" w14:textId="77777777" w:rsidR="00DF7C29" w:rsidRDefault="00DF7C2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 w:rsidR="00111891">
          <w:t>/2</w:t>
        </w:r>
      </w:p>
    </w:sdtContent>
  </w:sdt>
  <w:p w14:paraId="40A43F8B" w14:textId="77777777" w:rsidR="00DF7C29" w:rsidRDefault="00DF7C2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97A93" w14:textId="77777777" w:rsidR="00F774F1" w:rsidRDefault="00F774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8D16B" w14:textId="77777777" w:rsidR="00C77121" w:rsidRDefault="00C77121">
      <w:r>
        <w:separator/>
      </w:r>
    </w:p>
  </w:footnote>
  <w:footnote w:type="continuationSeparator" w:id="0">
    <w:p w14:paraId="04FE2043" w14:textId="77777777" w:rsidR="00C77121" w:rsidRDefault="00C77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A82DE" w14:textId="77777777" w:rsidR="00344227" w:rsidRDefault="00000000">
    <w:pPr>
      <w:pStyle w:val="En-tte"/>
    </w:pPr>
    <w:r>
      <w:rPr>
        <w:noProof/>
      </w:rPr>
      <w:pict w14:anchorId="3194CD1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4060157" o:spid="_x0000_s1026" type="#_x0000_t136" style="position:absolute;margin-left:0;margin-top:0;width:603.3pt;height:134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025-202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8027F" w14:textId="77777777" w:rsidR="00344227" w:rsidRDefault="00000000">
    <w:pPr>
      <w:pStyle w:val="En-tte"/>
    </w:pPr>
    <w:r>
      <w:rPr>
        <w:noProof/>
      </w:rPr>
      <w:pict w14:anchorId="348D0B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4060158" o:spid="_x0000_s1027" type="#_x0000_t136" style="position:absolute;margin-left:0;margin-top:0;width:603.3pt;height:134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025-202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DE274" w14:textId="77777777" w:rsidR="00344227" w:rsidRDefault="00000000">
    <w:pPr>
      <w:pStyle w:val="En-tte"/>
    </w:pPr>
    <w:r>
      <w:rPr>
        <w:noProof/>
      </w:rPr>
      <w:pict w14:anchorId="2209A7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4060156" o:spid="_x0000_s1025" type="#_x0000_t136" style="position:absolute;margin-left:0;margin-top:0;width:603.3pt;height:134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2025-202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C6760"/>
    <w:multiLevelType w:val="hybridMultilevel"/>
    <w:tmpl w:val="3384B4C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66B02"/>
    <w:multiLevelType w:val="hybridMultilevel"/>
    <w:tmpl w:val="DACC56BA"/>
    <w:lvl w:ilvl="0" w:tplc="9D64ABE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D317253"/>
    <w:multiLevelType w:val="hybridMultilevel"/>
    <w:tmpl w:val="78DE5396"/>
    <w:lvl w:ilvl="0" w:tplc="040C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 w15:restartNumberingAfterBreak="0">
    <w:nsid w:val="2E84315F"/>
    <w:multiLevelType w:val="hybridMultilevel"/>
    <w:tmpl w:val="36FE1E4A"/>
    <w:lvl w:ilvl="0" w:tplc="3E3E49CA">
      <w:numFmt w:val="bullet"/>
      <w:lvlText w:val=""/>
      <w:lvlJc w:val="left"/>
      <w:pPr>
        <w:ind w:left="67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4" w15:restartNumberingAfterBreak="0">
    <w:nsid w:val="3C1818B1"/>
    <w:multiLevelType w:val="hybridMultilevel"/>
    <w:tmpl w:val="A37A29F6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2CD2D0F"/>
    <w:multiLevelType w:val="hybridMultilevel"/>
    <w:tmpl w:val="880CCE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4363D6"/>
    <w:multiLevelType w:val="hybridMultilevel"/>
    <w:tmpl w:val="0D22390C"/>
    <w:lvl w:ilvl="0" w:tplc="040C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850BD"/>
    <w:multiLevelType w:val="hybridMultilevel"/>
    <w:tmpl w:val="50F2CE3A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07600"/>
    <w:multiLevelType w:val="hybridMultilevel"/>
    <w:tmpl w:val="26C018B0"/>
    <w:lvl w:ilvl="0" w:tplc="7D48C2FE">
      <w:numFmt w:val="bullet"/>
      <w:lvlText w:val=""/>
      <w:lvlJc w:val="left"/>
      <w:pPr>
        <w:ind w:left="139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num w:numId="1" w16cid:durableId="578517471">
    <w:abstractNumId w:val="7"/>
  </w:num>
  <w:num w:numId="2" w16cid:durableId="1239250508">
    <w:abstractNumId w:val="8"/>
  </w:num>
  <w:num w:numId="3" w16cid:durableId="1968581630">
    <w:abstractNumId w:val="0"/>
  </w:num>
  <w:num w:numId="4" w16cid:durableId="240986993">
    <w:abstractNumId w:val="1"/>
  </w:num>
  <w:num w:numId="5" w16cid:durableId="996111728">
    <w:abstractNumId w:val="3"/>
  </w:num>
  <w:num w:numId="6" w16cid:durableId="1067220432">
    <w:abstractNumId w:val="6"/>
  </w:num>
  <w:num w:numId="7" w16cid:durableId="1578393400">
    <w:abstractNumId w:val="4"/>
  </w:num>
  <w:num w:numId="8" w16cid:durableId="2022391917">
    <w:abstractNumId w:val="5"/>
  </w:num>
  <w:num w:numId="9" w16cid:durableId="5476434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q0GiG+ik+kT/pgxDR6fyBgpVfLBxtHXkW8x7Ay3ZsLFSmCuRpoSqS3/mCWd3BkZadkF6eVSzRdff9ns29mnrww==" w:salt="hTpQhpWQIsXf+RAoSDPhNA=="/>
  <w:defaultTabStop w:val="709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83"/>
    <w:rsid w:val="00001B3B"/>
    <w:rsid w:val="00002F8C"/>
    <w:rsid w:val="00015BC8"/>
    <w:rsid w:val="00017CAE"/>
    <w:rsid w:val="00022E56"/>
    <w:rsid w:val="00035CDF"/>
    <w:rsid w:val="00041764"/>
    <w:rsid w:val="00045CEF"/>
    <w:rsid w:val="00054376"/>
    <w:rsid w:val="000555E2"/>
    <w:rsid w:val="00063CAB"/>
    <w:rsid w:val="000748E9"/>
    <w:rsid w:val="00081661"/>
    <w:rsid w:val="000863F8"/>
    <w:rsid w:val="00086A62"/>
    <w:rsid w:val="00095911"/>
    <w:rsid w:val="000B02A9"/>
    <w:rsid w:val="000C0177"/>
    <w:rsid w:val="000C3202"/>
    <w:rsid w:val="000D1504"/>
    <w:rsid w:val="000D2029"/>
    <w:rsid w:val="000F011C"/>
    <w:rsid w:val="000F6839"/>
    <w:rsid w:val="000F71BF"/>
    <w:rsid w:val="0010112D"/>
    <w:rsid w:val="00103717"/>
    <w:rsid w:val="00107CCC"/>
    <w:rsid w:val="00111891"/>
    <w:rsid w:val="00117AC7"/>
    <w:rsid w:val="00120EA6"/>
    <w:rsid w:val="001357DE"/>
    <w:rsid w:val="00152EC8"/>
    <w:rsid w:val="00154048"/>
    <w:rsid w:val="00165CB3"/>
    <w:rsid w:val="0017048C"/>
    <w:rsid w:val="0017409F"/>
    <w:rsid w:val="001773B1"/>
    <w:rsid w:val="00180B57"/>
    <w:rsid w:val="001818CC"/>
    <w:rsid w:val="00182766"/>
    <w:rsid w:val="00183AFD"/>
    <w:rsid w:val="00186DFC"/>
    <w:rsid w:val="001908B2"/>
    <w:rsid w:val="00193E31"/>
    <w:rsid w:val="001A0EB0"/>
    <w:rsid w:val="001A2A6A"/>
    <w:rsid w:val="001A741E"/>
    <w:rsid w:val="001B0419"/>
    <w:rsid w:val="001B0997"/>
    <w:rsid w:val="001E20BC"/>
    <w:rsid w:val="001E2306"/>
    <w:rsid w:val="001F0FA6"/>
    <w:rsid w:val="001F1E84"/>
    <w:rsid w:val="001F532A"/>
    <w:rsid w:val="00200E84"/>
    <w:rsid w:val="00205043"/>
    <w:rsid w:val="00212D61"/>
    <w:rsid w:val="0022060D"/>
    <w:rsid w:val="00220B76"/>
    <w:rsid w:val="002229EF"/>
    <w:rsid w:val="002331ED"/>
    <w:rsid w:val="00251049"/>
    <w:rsid w:val="00251755"/>
    <w:rsid w:val="002573C5"/>
    <w:rsid w:val="0026603B"/>
    <w:rsid w:val="0027033E"/>
    <w:rsid w:val="00272FE2"/>
    <w:rsid w:val="0028030B"/>
    <w:rsid w:val="002A00BC"/>
    <w:rsid w:val="002A44D7"/>
    <w:rsid w:val="002A4646"/>
    <w:rsid w:val="002B709E"/>
    <w:rsid w:val="002D2A08"/>
    <w:rsid w:val="002E07C8"/>
    <w:rsid w:val="002E4E77"/>
    <w:rsid w:val="002E5959"/>
    <w:rsid w:val="002E5BEB"/>
    <w:rsid w:val="002F17F2"/>
    <w:rsid w:val="0030158A"/>
    <w:rsid w:val="003043D6"/>
    <w:rsid w:val="00305EA2"/>
    <w:rsid w:val="003060E9"/>
    <w:rsid w:val="00310B22"/>
    <w:rsid w:val="003156DE"/>
    <w:rsid w:val="00315F89"/>
    <w:rsid w:val="0031781D"/>
    <w:rsid w:val="003304A1"/>
    <w:rsid w:val="00344227"/>
    <w:rsid w:val="00346624"/>
    <w:rsid w:val="00350AE9"/>
    <w:rsid w:val="00355479"/>
    <w:rsid w:val="0036210F"/>
    <w:rsid w:val="003636A8"/>
    <w:rsid w:val="00370F6E"/>
    <w:rsid w:val="003759CA"/>
    <w:rsid w:val="003766C7"/>
    <w:rsid w:val="00377DA2"/>
    <w:rsid w:val="00382F83"/>
    <w:rsid w:val="00387208"/>
    <w:rsid w:val="00393F80"/>
    <w:rsid w:val="003B04F9"/>
    <w:rsid w:val="003C0AE9"/>
    <w:rsid w:val="003C4B62"/>
    <w:rsid w:val="003C764C"/>
    <w:rsid w:val="003D2191"/>
    <w:rsid w:val="003D2B34"/>
    <w:rsid w:val="003E7E56"/>
    <w:rsid w:val="003F20D6"/>
    <w:rsid w:val="003F465E"/>
    <w:rsid w:val="004015B8"/>
    <w:rsid w:val="004138F6"/>
    <w:rsid w:val="00413F6D"/>
    <w:rsid w:val="0041582A"/>
    <w:rsid w:val="00417F7D"/>
    <w:rsid w:val="004214F9"/>
    <w:rsid w:val="004242C2"/>
    <w:rsid w:val="0043368F"/>
    <w:rsid w:val="00436432"/>
    <w:rsid w:val="0043752C"/>
    <w:rsid w:val="00472846"/>
    <w:rsid w:val="0047541B"/>
    <w:rsid w:val="004814D8"/>
    <w:rsid w:val="00484016"/>
    <w:rsid w:val="00485A72"/>
    <w:rsid w:val="004958B6"/>
    <w:rsid w:val="004A760D"/>
    <w:rsid w:val="004B1328"/>
    <w:rsid w:val="004C149E"/>
    <w:rsid w:val="004D1D6A"/>
    <w:rsid w:val="004E0793"/>
    <w:rsid w:val="004F0A1D"/>
    <w:rsid w:val="0050413A"/>
    <w:rsid w:val="00506357"/>
    <w:rsid w:val="00512651"/>
    <w:rsid w:val="00521575"/>
    <w:rsid w:val="00526DA2"/>
    <w:rsid w:val="0054129D"/>
    <w:rsid w:val="005430C9"/>
    <w:rsid w:val="00547238"/>
    <w:rsid w:val="00547EBE"/>
    <w:rsid w:val="00560113"/>
    <w:rsid w:val="00561001"/>
    <w:rsid w:val="00563CD9"/>
    <w:rsid w:val="00580419"/>
    <w:rsid w:val="00585DA5"/>
    <w:rsid w:val="005926B3"/>
    <w:rsid w:val="005962E9"/>
    <w:rsid w:val="005967AA"/>
    <w:rsid w:val="005968B7"/>
    <w:rsid w:val="005A2F27"/>
    <w:rsid w:val="005B3915"/>
    <w:rsid w:val="005C018A"/>
    <w:rsid w:val="005C1377"/>
    <w:rsid w:val="005C29C2"/>
    <w:rsid w:val="005C61B3"/>
    <w:rsid w:val="005C74AC"/>
    <w:rsid w:val="005D32E6"/>
    <w:rsid w:val="005D5993"/>
    <w:rsid w:val="005E0042"/>
    <w:rsid w:val="005E2418"/>
    <w:rsid w:val="005E3D6C"/>
    <w:rsid w:val="005F6805"/>
    <w:rsid w:val="005F77F2"/>
    <w:rsid w:val="00600A95"/>
    <w:rsid w:val="00606786"/>
    <w:rsid w:val="00610CA3"/>
    <w:rsid w:val="00625575"/>
    <w:rsid w:val="00631359"/>
    <w:rsid w:val="00653F61"/>
    <w:rsid w:val="00656C7F"/>
    <w:rsid w:val="00662258"/>
    <w:rsid w:val="00662DEE"/>
    <w:rsid w:val="00671427"/>
    <w:rsid w:val="00672D2A"/>
    <w:rsid w:val="00683530"/>
    <w:rsid w:val="0068703D"/>
    <w:rsid w:val="006873D5"/>
    <w:rsid w:val="00691920"/>
    <w:rsid w:val="00692AC4"/>
    <w:rsid w:val="00693B30"/>
    <w:rsid w:val="00693DEB"/>
    <w:rsid w:val="006A65AC"/>
    <w:rsid w:val="006B01C4"/>
    <w:rsid w:val="006B5384"/>
    <w:rsid w:val="006B5450"/>
    <w:rsid w:val="006B7390"/>
    <w:rsid w:val="006C05D5"/>
    <w:rsid w:val="006E037F"/>
    <w:rsid w:val="006E1D8E"/>
    <w:rsid w:val="006F0C2F"/>
    <w:rsid w:val="006F4DFF"/>
    <w:rsid w:val="007015EE"/>
    <w:rsid w:val="007040D8"/>
    <w:rsid w:val="007052DF"/>
    <w:rsid w:val="0070726A"/>
    <w:rsid w:val="00707538"/>
    <w:rsid w:val="00707A82"/>
    <w:rsid w:val="0071043A"/>
    <w:rsid w:val="0071093D"/>
    <w:rsid w:val="007153EC"/>
    <w:rsid w:val="007258EF"/>
    <w:rsid w:val="00726DB3"/>
    <w:rsid w:val="0073609D"/>
    <w:rsid w:val="00745CF8"/>
    <w:rsid w:val="00752CC3"/>
    <w:rsid w:val="00757D67"/>
    <w:rsid w:val="007717DA"/>
    <w:rsid w:val="00772B44"/>
    <w:rsid w:val="00792067"/>
    <w:rsid w:val="00792D6C"/>
    <w:rsid w:val="00793B4D"/>
    <w:rsid w:val="00794025"/>
    <w:rsid w:val="00795EE7"/>
    <w:rsid w:val="0079685F"/>
    <w:rsid w:val="007A0E52"/>
    <w:rsid w:val="007B1354"/>
    <w:rsid w:val="007E4EF9"/>
    <w:rsid w:val="007F3718"/>
    <w:rsid w:val="00800659"/>
    <w:rsid w:val="008052EB"/>
    <w:rsid w:val="00805778"/>
    <w:rsid w:val="00810EB9"/>
    <w:rsid w:val="0082242B"/>
    <w:rsid w:val="00823202"/>
    <w:rsid w:val="008246AA"/>
    <w:rsid w:val="00827125"/>
    <w:rsid w:val="00837108"/>
    <w:rsid w:val="00840C83"/>
    <w:rsid w:val="008426F6"/>
    <w:rsid w:val="008517B1"/>
    <w:rsid w:val="008603DE"/>
    <w:rsid w:val="0086086A"/>
    <w:rsid w:val="00863C3B"/>
    <w:rsid w:val="00872DCE"/>
    <w:rsid w:val="0087492A"/>
    <w:rsid w:val="00890FD8"/>
    <w:rsid w:val="00892226"/>
    <w:rsid w:val="00894FE4"/>
    <w:rsid w:val="008B544A"/>
    <w:rsid w:val="008C1FB6"/>
    <w:rsid w:val="008C6849"/>
    <w:rsid w:val="008E328E"/>
    <w:rsid w:val="008F2C19"/>
    <w:rsid w:val="008F5668"/>
    <w:rsid w:val="008F5723"/>
    <w:rsid w:val="00902F4B"/>
    <w:rsid w:val="00915070"/>
    <w:rsid w:val="009223B7"/>
    <w:rsid w:val="009401B1"/>
    <w:rsid w:val="00956B7D"/>
    <w:rsid w:val="009733C3"/>
    <w:rsid w:val="00973BE1"/>
    <w:rsid w:val="00980B6E"/>
    <w:rsid w:val="00991C33"/>
    <w:rsid w:val="00995FAE"/>
    <w:rsid w:val="009967A0"/>
    <w:rsid w:val="009A5BC9"/>
    <w:rsid w:val="009B58D2"/>
    <w:rsid w:val="009C008E"/>
    <w:rsid w:val="009C2E13"/>
    <w:rsid w:val="009C4E61"/>
    <w:rsid w:val="009D00C1"/>
    <w:rsid w:val="00A03D44"/>
    <w:rsid w:val="00A058AC"/>
    <w:rsid w:val="00A0597E"/>
    <w:rsid w:val="00A15686"/>
    <w:rsid w:val="00A164AB"/>
    <w:rsid w:val="00A16F26"/>
    <w:rsid w:val="00A21D62"/>
    <w:rsid w:val="00A235EB"/>
    <w:rsid w:val="00A30481"/>
    <w:rsid w:val="00A33E76"/>
    <w:rsid w:val="00A35F64"/>
    <w:rsid w:val="00A36048"/>
    <w:rsid w:val="00A3686B"/>
    <w:rsid w:val="00A50C4D"/>
    <w:rsid w:val="00A66AB9"/>
    <w:rsid w:val="00A66D7E"/>
    <w:rsid w:val="00A766EC"/>
    <w:rsid w:val="00A77B49"/>
    <w:rsid w:val="00A77EAB"/>
    <w:rsid w:val="00A93D6A"/>
    <w:rsid w:val="00A9704F"/>
    <w:rsid w:val="00AA2FD0"/>
    <w:rsid w:val="00AB5274"/>
    <w:rsid w:val="00AB7B66"/>
    <w:rsid w:val="00AC168C"/>
    <w:rsid w:val="00AC17D5"/>
    <w:rsid w:val="00AC5982"/>
    <w:rsid w:val="00AC62F4"/>
    <w:rsid w:val="00AC685A"/>
    <w:rsid w:val="00AD4699"/>
    <w:rsid w:val="00AD4C44"/>
    <w:rsid w:val="00AD701E"/>
    <w:rsid w:val="00AE35C8"/>
    <w:rsid w:val="00AE3E36"/>
    <w:rsid w:val="00AE419B"/>
    <w:rsid w:val="00AE6933"/>
    <w:rsid w:val="00AE7EFC"/>
    <w:rsid w:val="00AF0115"/>
    <w:rsid w:val="00AF2787"/>
    <w:rsid w:val="00B00BAE"/>
    <w:rsid w:val="00B0198B"/>
    <w:rsid w:val="00B10AB7"/>
    <w:rsid w:val="00B224A9"/>
    <w:rsid w:val="00B26D97"/>
    <w:rsid w:val="00B403B6"/>
    <w:rsid w:val="00B40D95"/>
    <w:rsid w:val="00B62A57"/>
    <w:rsid w:val="00B67DE9"/>
    <w:rsid w:val="00B701D4"/>
    <w:rsid w:val="00B76CCE"/>
    <w:rsid w:val="00B83EE3"/>
    <w:rsid w:val="00B851B0"/>
    <w:rsid w:val="00B8639F"/>
    <w:rsid w:val="00B9344E"/>
    <w:rsid w:val="00B9367F"/>
    <w:rsid w:val="00B9785F"/>
    <w:rsid w:val="00BA0A63"/>
    <w:rsid w:val="00BA2D99"/>
    <w:rsid w:val="00BA731F"/>
    <w:rsid w:val="00BB1234"/>
    <w:rsid w:val="00BB5185"/>
    <w:rsid w:val="00BD0C24"/>
    <w:rsid w:val="00BE3884"/>
    <w:rsid w:val="00C07823"/>
    <w:rsid w:val="00C11067"/>
    <w:rsid w:val="00C252C7"/>
    <w:rsid w:val="00C32E58"/>
    <w:rsid w:val="00C34B83"/>
    <w:rsid w:val="00C359C1"/>
    <w:rsid w:val="00C4295E"/>
    <w:rsid w:val="00C5139F"/>
    <w:rsid w:val="00C668D4"/>
    <w:rsid w:val="00C67EAF"/>
    <w:rsid w:val="00C77121"/>
    <w:rsid w:val="00C8217D"/>
    <w:rsid w:val="00C842E4"/>
    <w:rsid w:val="00C84517"/>
    <w:rsid w:val="00C86D76"/>
    <w:rsid w:val="00C90584"/>
    <w:rsid w:val="00C90769"/>
    <w:rsid w:val="00C91B78"/>
    <w:rsid w:val="00C9338F"/>
    <w:rsid w:val="00C9748C"/>
    <w:rsid w:val="00CA0699"/>
    <w:rsid w:val="00CA0B08"/>
    <w:rsid w:val="00CB6FA3"/>
    <w:rsid w:val="00CC0FED"/>
    <w:rsid w:val="00CD3127"/>
    <w:rsid w:val="00CF11F1"/>
    <w:rsid w:val="00CF44A4"/>
    <w:rsid w:val="00D03D50"/>
    <w:rsid w:val="00D10E15"/>
    <w:rsid w:val="00D11E8F"/>
    <w:rsid w:val="00D11F8D"/>
    <w:rsid w:val="00D14080"/>
    <w:rsid w:val="00D17072"/>
    <w:rsid w:val="00D235E1"/>
    <w:rsid w:val="00D247F0"/>
    <w:rsid w:val="00D25A1D"/>
    <w:rsid w:val="00D3749E"/>
    <w:rsid w:val="00D4336E"/>
    <w:rsid w:val="00D43EC7"/>
    <w:rsid w:val="00D46560"/>
    <w:rsid w:val="00D555BC"/>
    <w:rsid w:val="00D64204"/>
    <w:rsid w:val="00D71FED"/>
    <w:rsid w:val="00D738E0"/>
    <w:rsid w:val="00D82270"/>
    <w:rsid w:val="00D84AF8"/>
    <w:rsid w:val="00D90BE9"/>
    <w:rsid w:val="00D92FD1"/>
    <w:rsid w:val="00DA000A"/>
    <w:rsid w:val="00DA29ED"/>
    <w:rsid w:val="00DA3004"/>
    <w:rsid w:val="00DB68A2"/>
    <w:rsid w:val="00DE007A"/>
    <w:rsid w:val="00DE465A"/>
    <w:rsid w:val="00DF067A"/>
    <w:rsid w:val="00DF6ADB"/>
    <w:rsid w:val="00DF739A"/>
    <w:rsid w:val="00DF7C29"/>
    <w:rsid w:val="00E06A4E"/>
    <w:rsid w:val="00E07E33"/>
    <w:rsid w:val="00E23602"/>
    <w:rsid w:val="00E31B99"/>
    <w:rsid w:val="00E346E4"/>
    <w:rsid w:val="00E61A0C"/>
    <w:rsid w:val="00E625C8"/>
    <w:rsid w:val="00E63B41"/>
    <w:rsid w:val="00E64167"/>
    <w:rsid w:val="00E762B1"/>
    <w:rsid w:val="00E90A12"/>
    <w:rsid w:val="00E959A0"/>
    <w:rsid w:val="00EA5BC1"/>
    <w:rsid w:val="00EC1772"/>
    <w:rsid w:val="00EC470B"/>
    <w:rsid w:val="00EC4970"/>
    <w:rsid w:val="00ED0B1E"/>
    <w:rsid w:val="00ED1272"/>
    <w:rsid w:val="00ED5993"/>
    <w:rsid w:val="00EF277E"/>
    <w:rsid w:val="00F05075"/>
    <w:rsid w:val="00F11D25"/>
    <w:rsid w:val="00F14178"/>
    <w:rsid w:val="00F24DAF"/>
    <w:rsid w:val="00F25701"/>
    <w:rsid w:val="00F343F1"/>
    <w:rsid w:val="00F36075"/>
    <w:rsid w:val="00F3654A"/>
    <w:rsid w:val="00F40982"/>
    <w:rsid w:val="00F47F68"/>
    <w:rsid w:val="00F65DBD"/>
    <w:rsid w:val="00F76BEF"/>
    <w:rsid w:val="00F774F1"/>
    <w:rsid w:val="00F82247"/>
    <w:rsid w:val="00F83F3A"/>
    <w:rsid w:val="00F95288"/>
    <w:rsid w:val="00FA7526"/>
    <w:rsid w:val="00FA75B9"/>
    <w:rsid w:val="00FC5B6F"/>
    <w:rsid w:val="00FC67BB"/>
    <w:rsid w:val="00FD13FC"/>
    <w:rsid w:val="00FE06F6"/>
    <w:rsid w:val="00FE2303"/>
    <w:rsid w:val="00FE6EA7"/>
    <w:rsid w:val="00FF0E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F60B5ED"/>
  <w15:docId w15:val="{9FF7A5B1-19D0-40DC-9D45-112AD210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A6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D4AA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D4AA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2D4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2D4AA4"/>
    <w:rPr>
      <w:color w:val="0000FF"/>
      <w:u w:val="single"/>
    </w:rPr>
  </w:style>
  <w:style w:type="character" w:styleId="Lienhypertextesuivivisit">
    <w:name w:val="FollowedHyperlink"/>
    <w:basedOn w:val="Policepardfaut"/>
    <w:rsid w:val="00CE720B"/>
    <w:rPr>
      <w:color w:val="800080"/>
      <w:u w:val="single"/>
    </w:rPr>
  </w:style>
  <w:style w:type="paragraph" w:styleId="Paragraphedeliste">
    <w:name w:val="List Paragraph"/>
    <w:basedOn w:val="Normal"/>
    <w:uiPriority w:val="72"/>
    <w:qFormat/>
    <w:rsid w:val="00045C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18C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18CC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DF7C29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3304A1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unhideWhenUsed/>
    <w:rsid w:val="00A03D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mailto:d.martin@spelc.fr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.provendier@spelc.fr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d.martin@spelc.fr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die\Documents\Mod&#232;les%20Office%20personnalis&#233;s\Bulletin%20Adh&#233;sion%202022-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23F75F40B56404DAB9C6F995EC28E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B8F911-EB6B-4AD2-9588-CA6C90D8F3C2}"/>
      </w:docPartPr>
      <w:docPartBody>
        <w:p w:rsidR="00D778DD" w:rsidRDefault="00BE33CC" w:rsidP="00BE33CC">
          <w:pPr>
            <w:pStyle w:val="323F75F40B56404DAB9C6F995EC28E45"/>
          </w:pPr>
          <w:r w:rsidRPr="006A65AC">
            <w:rPr>
              <w:rStyle w:val="Textedelespacerserv"/>
              <w:color w:val="0070C0"/>
            </w:rPr>
            <w:t>Cliquez ici pour entrer une date.</w:t>
          </w:r>
        </w:p>
      </w:docPartBody>
    </w:docPart>
    <w:docPart>
      <w:docPartPr>
        <w:name w:val="A10705B02E44460B8B0D3D80DBD2D2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2A2DE2-2259-4983-A10C-134C1B4BF310}"/>
      </w:docPartPr>
      <w:docPartBody>
        <w:p w:rsidR="00D778DD" w:rsidRDefault="00BE33CC" w:rsidP="00BE33CC">
          <w:pPr>
            <w:pStyle w:val="A10705B02E44460B8B0D3D80DBD2D278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190AC92FC74B47C299A374FCBB8D73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D73C10-6D20-422D-AF94-CE620F711849}"/>
      </w:docPartPr>
      <w:docPartBody>
        <w:p w:rsidR="00D778DD" w:rsidRDefault="00BE33CC" w:rsidP="00BE33CC">
          <w:pPr>
            <w:pStyle w:val="190AC92FC74B47C299A374FCBB8D730D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580A019B8E6542D4B04B0B378CAB7B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4D5517-9DAC-47ED-AA97-529DBFB177CE}"/>
      </w:docPartPr>
      <w:docPartBody>
        <w:p w:rsidR="00D778DD" w:rsidRDefault="00BE33CC" w:rsidP="00BE33CC">
          <w:pPr>
            <w:pStyle w:val="580A019B8E6542D4B04B0B378CAB7BBC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une date.</w:t>
          </w:r>
        </w:p>
      </w:docPartBody>
    </w:docPart>
    <w:docPart>
      <w:docPartPr>
        <w:name w:val="8CA3C622F6724767A938DDDC68E3DD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15CFE6-49C2-40ED-ADDE-FB430D19113B}"/>
      </w:docPartPr>
      <w:docPartBody>
        <w:p w:rsidR="00D778DD" w:rsidRDefault="00BE33CC" w:rsidP="00BE33CC">
          <w:pPr>
            <w:pStyle w:val="8CA3C622F6724767A938DDDC68E3DD40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18606B8A0A104F68AB0E7AB364EDEA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B00573-02D7-4074-BF4E-5595FE07D3B0}"/>
      </w:docPartPr>
      <w:docPartBody>
        <w:p w:rsidR="00D778DD" w:rsidRDefault="00BE33CC" w:rsidP="00BE33CC">
          <w:pPr>
            <w:pStyle w:val="18606B8A0A104F68AB0E7AB364EDEAD5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8B19DA8D5FBC42189BDB27B73592C8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9EDCB7-AF6E-45FB-B1FC-CDAD7721E1E9}"/>
      </w:docPartPr>
      <w:docPartBody>
        <w:p w:rsidR="00D778DD" w:rsidRDefault="00BE33CC" w:rsidP="00BE33CC">
          <w:pPr>
            <w:pStyle w:val="8B19DA8D5FBC42189BDB27B73592C8E4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B137D9245DA142BEB115E893631923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91E9AD-F0A7-4743-93BC-1F9400E7BD96}"/>
      </w:docPartPr>
      <w:docPartBody>
        <w:p w:rsidR="00D778DD" w:rsidRDefault="00BE33CC" w:rsidP="00BE33CC">
          <w:pPr>
            <w:pStyle w:val="B137D9245DA142BEB115E893631923AC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A8012D37DA294B8BA716B520BD7107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804F1F-9E76-47C0-89D9-C061876B351E}"/>
      </w:docPartPr>
      <w:docPartBody>
        <w:p w:rsidR="00D778DD" w:rsidRDefault="00BE33CC" w:rsidP="00BE33CC">
          <w:pPr>
            <w:pStyle w:val="A8012D37DA294B8BA716B520BD710769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E207281CC11B4435940A52257AEECC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0FC7E0-E4B3-4220-BC3E-53BBFB1175E2}"/>
      </w:docPartPr>
      <w:docPartBody>
        <w:p w:rsidR="00D778DD" w:rsidRDefault="00BE33CC" w:rsidP="00BE33CC">
          <w:pPr>
            <w:pStyle w:val="E207281CC11B4435940A52257AEECC59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24ECD8C5B67546E8BAAAAA3EE7DED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CDB799-3CE4-4EFE-9FA0-88DCBC34C74E}"/>
      </w:docPartPr>
      <w:docPartBody>
        <w:p w:rsidR="00D778DD" w:rsidRDefault="00BE33CC" w:rsidP="00BE33CC">
          <w:pPr>
            <w:pStyle w:val="24ECD8C5B67546E8BAAAAA3EE7DED983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47ABD38E3C2F46D7A6309934B5D446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6C3EBC-1424-46C9-B2C0-A44684025B7D}"/>
      </w:docPartPr>
      <w:docPartBody>
        <w:p w:rsidR="00D778DD" w:rsidRDefault="00BE33CC" w:rsidP="00BE33CC">
          <w:pPr>
            <w:pStyle w:val="47ABD38E3C2F46D7A6309934B5D44648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45E383CFF3874E4482DDEB48A00FD5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7D0BA5-6993-4F15-8D7A-10ABFE6C181B}"/>
      </w:docPartPr>
      <w:docPartBody>
        <w:p w:rsidR="00D778DD" w:rsidRDefault="00BE33CC" w:rsidP="00BE33CC">
          <w:pPr>
            <w:pStyle w:val="45E383CFF3874E4482DDEB48A00FD541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D789C38EFCEB474082CCC183C9D8CC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A66EA4-5F31-4D99-9BB2-DA1EDAB86489}"/>
      </w:docPartPr>
      <w:docPartBody>
        <w:p w:rsidR="00EE4FF2" w:rsidRDefault="00BE33CC" w:rsidP="00BE33CC">
          <w:pPr>
            <w:pStyle w:val="D789C38EFCEB474082CCC183C9D8CC27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499414AE9AEB42C9B348200D2CD909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C449F8-7B5C-4C47-99A1-5EBA01344C78}"/>
      </w:docPartPr>
      <w:docPartBody>
        <w:p w:rsidR="00B649EE" w:rsidRDefault="00BE33CC" w:rsidP="00BE33CC">
          <w:pPr>
            <w:pStyle w:val="499414AE9AEB42C9B348200D2CD909C1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une date.</w:t>
          </w:r>
        </w:p>
      </w:docPartBody>
    </w:docPart>
    <w:docPart>
      <w:docPartPr>
        <w:name w:val="22B01694B4B940ACAEBEDCCCD69F62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5E7EF7-BB24-47D7-A03A-864A082C8325}"/>
      </w:docPartPr>
      <w:docPartBody>
        <w:p w:rsidR="00B649EE" w:rsidRDefault="00BE33CC" w:rsidP="00BE33CC">
          <w:pPr>
            <w:pStyle w:val="22B01694B4B940ACAEBEDCCCD69F62C1"/>
          </w:pPr>
          <w:r w:rsidRPr="00ED0B1E">
            <w:rPr>
              <w:b/>
              <w:bCs/>
              <w:color w:val="0070C0"/>
            </w:rPr>
            <w:t xml:space="preserve"> </w:t>
          </w:r>
          <w:r w:rsidRPr="00ED0B1E">
            <w:rPr>
              <w:rStyle w:val="Textedelespacerserv"/>
              <w:color w:val="0070C0"/>
            </w:rPr>
            <w:t>Cliquez ici pour entrer du texte.</w:t>
          </w:r>
        </w:p>
      </w:docPartBody>
    </w:docPart>
    <w:docPart>
      <w:docPartPr>
        <w:name w:val="E502F4D11DAC4FDB9659DD7AD58A3D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C4DF79-8946-4008-86FE-E4A3F1D99A2E}"/>
      </w:docPartPr>
      <w:docPartBody>
        <w:p w:rsidR="007F2CB9" w:rsidRDefault="00BE33CC" w:rsidP="00BE33CC">
          <w:pPr>
            <w:pStyle w:val="E502F4D11DAC4FDB9659DD7AD58A3D2A"/>
          </w:pPr>
          <w:r w:rsidRPr="00041764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92D3364CAB31416E9138F1D8E8253C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F10E7B-246A-4338-A344-FF9FADBA93EE}"/>
      </w:docPartPr>
      <w:docPartBody>
        <w:p w:rsidR="00EC1582" w:rsidRDefault="00BE33CC" w:rsidP="00BE33CC">
          <w:pPr>
            <w:pStyle w:val="92D3364CAB31416E9138F1D8E8253C1E"/>
          </w:pPr>
          <w:r w:rsidRPr="00041764">
            <w:rPr>
              <w:rStyle w:val="Textedelespacerserv"/>
              <w:color w:val="0070C0"/>
            </w:rPr>
            <w:t>Choisissez un élément.</w:t>
          </w:r>
        </w:p>
      </w:docPartBody>
    </w:docPart>
    <w:docPart>
      <w:docPartPr>
        <w:name w:val="753C27DF7819495482E3AA0DE63707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3114B3-A9CE-4C1F-8B16-CA0F0AB2B737}"/>
      </w:docPartPr>
      <w:docPartBody>
        <w:p w:rsidR="00231B77" w:rsidRDefault="00BE33CC" w:rsidP="00BE33CC">
          <w:pPr>
            <w:pStyle w:val="753C27DF7819495482E3AA0DE63707E3"/>
          </w:pPr>
          <w:r w:rsidRPr="000D2029">
            <w:rPr>
              <w:rStyle w:val="Textedelespacerserv"/>
              <w:color w:val="0070C0"/>
            </w:rPr>
            <w:t>Entrer votre Nom et Prénom.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CFA"/>
    <w:rsid w:val="00046A9F"/>
    <w:rsid w:val="000572E9"/>
    <w:rsid w:val="001D5478"/>
    <w:rsid w:val="00231B77"/>
    <w:rsid w:val="002565D9"/>
    <w:rsid w:val="0026154A"/>
    <w:rsid w:val="002854D1"/>
    <w:rsid w:val="002A4764"/>
    <w:rsid w:val="003D55BC"/>
    <w:rsid w:val="004207D7"/>
    <w:rsid w:val="0043368F"/>
    <w:rsid w:val="004560C0"/>
    <w:rsid w:val="00487C5A"/>
    <w:rsid w:val="004D781F"/>
    <w:rsid w:val="004E6C38"/>
    <w:rsid w:val="005113C1"/>
    <w:rsid w:val="00535DEE"/>
    <w:rsid w:val="00582E98"/>
    <w:rsid w:val="005F20EF"/>
    <w:rsid w:val="006825E5"/>
    <w:rsid w:val="00691920"/>
    <w:rsid w:val="007440CE"/>
    <w:rsid w:val="007F2CB9"/>
    <w:rsid w:val="00851115"/>
    <w:rsid w:val="00896F2D"/>
    <w:rsid w:val="009571FE"/>
    <w:rsid w:val="00A1700F"/>
    <w:rsid w:val="00A26465"/>
    <w:rsid w:val="00AA5C69"/>
    <w:rsid w:val="00AD26BE"/>
    <w:rsid w:val="00B50DD3"/>
    <w:rsid w:val="00B649EE"/>
    <w:rsid w:val="00BA6A63"/>
    <w:rsid w:val="00BD09A5"/>
    <w:rsid w:val="00BE33CC"/>
    <w:rsid w:val="00C460C5"/>
    <w:rsid w:val="00C842E4"/>
    <w:rsid w:val="00C865F7"/>
    <w:rsid w:val="00CC1070"/>
    <w:rsid w:val="00CF184B"/>
    <w:rsid w:val="00CF4E49"/>
    <w:rsid w:val="00D106A1"/>
    <w:rsid w:val="00D10BE9"/>
    <w:rsid w:val="00D61D19"/>
    <w:rsid w:val="00D61F11"/>
    <w:rsid w:val="00D778DD"/>
    <w:rsid w:val="00DA000A"/>
    <w:rsid w:val="00DA2CFA"/>
    <w:rsid w:val="00E5657A"/>
    <w:rsid w:val="00EC1582"/>
    <w:rsid w:val="00ED0E1D"/>
    <w:rsid w:val="00EE4FF2"/>
    <w:rsid w:val="00EE5FF7"/>
    <w:rsid w:val="00F02AE5"/>
    <w:rsid w:val="00F6260F"/>
    <w:rsid w:val="00F7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unhideWhenUsed/>
    <w:rsid w:val="00BE33CC"/>
    <w:rPr>
      <w:color w:val="808080"/>
    </w:rPr>
  </w:style>
  <w:style w:type="paragraph" w:customStyle="1" w:styleId="A10705B02E44460B8B0D3D80DBD2D278">
    <w:name w:val="A10705B02E44460B8B0D3D80DBD2D278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0AC92FC74B47C299A374FCBB8D730D">
    <w:name w:val="190AC92FC74B47C299A374FCBB8D730D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0A019B8E6542D4B04B0B378CAB7BBC">
    <w:name w:val="580A019B8E6542D4B04B0B378CAB7BBC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A3C622F6724767A938DDDC68E3DD40">
    <w:name w:val="8CA3C622F6724767A938DDDC68E3DD40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606B8A0A104F68AB0E7AB364EDEAD5">
    <w:name w:val="18606B8A0A104F68AB0E7AB364EDEAD5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19DA8D5FBC42189BDB27B73592C8E4">
    <w:name w:val="8B19DA8D5FBC42189BDB27B73592C8E4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37D9245DA142BEB115E893631923AC">
    <w:name w:val="B137D9245DA142BEB115E893631923AC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02F4D11DAC4FDB9659DD7AD58A3D2A">
    <w:name w:val="E502F4D11DAC4FDB9659DD7AD58A3D2A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012D37DA294B8BA716B520BD710769">
    <w:name w:val="A8012D37DA294B8BA716B520BD710769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207281CC11B4435940A52257AEECC59">
    <w:name w:val="E207281CC11B4435940A52257AEECC59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ECD8C5B67546E8BAAAAA3EE7DED983">
    <w:name w:val="24ECD8C5B67546E8BAAAAA3EE7DED983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3364CAB31416E9138F1D8E8253C1E">
    <w:name w:val="92D3364CAB31416E9138F1D8E8253C1E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BD38E3C2F46D7A6309934B5D44648">
    <w:name w:val="47ABD38E3C2F46D7A6309934B5D44648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E383CFF3874E4482DDEB48A00FD541">
    <w:name w:val="45E383CFF3874E4482DDEB48A00FD541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89C38EFCEB474082CCC183C9D8CC27">
    <w:name w:val="D789C38EFCEB474082CCC183C9D8CC27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9414AE9AEB42C9B348200D2CD909C1">
    <w:name w:val="499414AE9AEB42C9B348200D2CD909C1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B01694B4B940ACAEBEDCCCD69F62C1">
    <w:name w:val="22B01694B4B940ACAEBEDCCCD69F62C1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3F75F40B56404DAB9C6F995EC28E45">
    <w:name w:val="323F75F40B56404DAB9C6F995EC28E45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3C27DF7819495482E3AA0DE63707E3">
    <w:name w:val="753C27DF7819495482E3AA0DE63707E3"/>
    <w:rsid w:val="00BE3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8B3A1-AE14-4C81-84B3-EAFD949EC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Adhésion 2022-2023.dotx</Template>
  <TotalTime>186</TotalTime>
  <Pages>2</Pages>
  <Words>514</Words>
  <Characters>2832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J’adhère au SPELC</vt:lpstr>
      <vt:lpstr>J’adhère au SPELC</vt:lpstr>
    </vt:vector>
  </TitlesOfParts>
  <Company>Hewlett-Packard</Company>
  <LinksUpToDate>false</LinksUpToDate>
  <CharactersWithSpaces>3340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J’adhère au SPELC</dc:title>
  <dc:creator>didier</dc:creator>
  <cp:lastModifiedBy>Didier MARTIN</cp:lastModifiedBy>
  <cp:revision>27</cp:revision>
  <cp:lastPrinted>2023-03-19T10:02:00Z</cp:lastPrinted>
  <dcterms:created xsi:type="dcterms:W3CDTF">2024-06-10T07:23:00Z</dcterms:created>
  <dcterms:modified xsi:type="dcterms:W3CDTF">2025-06-18T13:44:00Z</dcterms:modified>
</cp:coreProperties>
</file>